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540A" w:rsidRPr="0069198D" w:rsidRDefault="00C45A1B" w:rsidP="00CD540A">
      <w:pPr>
        <w:pStyle w:val="Tekstpodstawowy"/>
        <w:spacing w:line="440" w:lineRule="exact"/>
        <w:ind w:right="-2"/>
        <w:rPr>
          <w:b/>
          <w:snapToGrid/>
          <w:sz w:val="28"/>
          <w:szCs w:val="28"/>
        </w:rPr>
      </w:pPr>
      <w:r w:rsidRPr="0069198D">
        <w:rPr>
          <w:b/>
          <w:snapToGrid/>
          <w:sz w:val="28"/>
          <w:szCs w:val="28"/>
        </w:rPr>
        <w:t>Rysunki</w:t>
      </w:r>
    </w:p>
    <w:p w:rsidR="009E4374" w:rsidRPr="0069198D" w:rsidRDefault="00C45A1B" w:rsidP="00A44025">
      <w:pPr>
        <w:pStyle w:val="Tekstpodstawowy"/>
        <w:spacing w:line="440" w:lineRule="exact"/>
        <w:ind w:right="-2"/>
        <w:rPr>
          <w:b/>
          <w:snapToGrid/>
          <w:sz w:val="28"/>
          <w:szCs w:val="28"/>
        </w:rPr>
      </w:pPr>
      <w:r>
        <w:rPr>
          <w:noProof/>
          <w:snapToGrid/>
        </w:rPr>
        <w:drawing>
          <wp:anchor distT="0" distB="0" distL="114300" distR="114300" simplePos="0" relativeHeight="251659264" behindDoc="1" locked="0" layoutInCell="1" allowOverlap="1" wp14:anchorId="12954D46" wp14:editId="04C233E0">
            <wp:simplePos x="0" y="0"/>
            <wp:positionH relativeFrom="column">
              <wp:posOffset>-21590</wp:posOffset>
            </wp:positionH>
            <wp:positionV relativeFrom="paragraph">
              <wp:posOffset>184785</wp:posOffset>
            </wp:positionV>
            <wp:extent cx="3750310" cy="2813050"/>
            <wp:effectExtent l="0" t="0" r="2540" b="6350"/>
            <wp:wrapTight wrapText="bothSides">
              <wp:wrapPolygon edited="0">
                <wp:start x="0" y="0"/>
                <wp:lineTo x="0" y="21502"/>
                <wp:lineTo x="21505" y="21502"/>
                <wp:lineTo x="21505" y="0"/>
                <wp:lineTo x="0" y="0"/>
              </wp:wrapPolygon>
            </wp:wrapTight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031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198D" w:rsidRDefault="009C0FE6" w:rsidP="009C0FE6">
      <w:pPr>
        <w:pStyle w:val="Akapitzlist"/>
        <w:tabs>
          <w:tab w:val="left" w:pos="4560"/>
        </w:tabs>
        <w:ind w:left="0"/>
        <w:rPr>
          <w:sz w:val="24"/>
          <w:szCs w:val="24"/>
        </w:rPr>
      </w:pPr>
      <w:r w:rsidRPr="0069198D">
        <w:rPr>
          <w:sz w:val="24"/>
          <w:szCs w:val="24"/>
        </w:rPr>
        <w:t xml:space="preserve">  </w:t>
      </w:r>
    </w:p>
    <w:p w:rsidR="00BF293E" w:rsidRPr="0069198D" w:rsidRDefault="00BF293E" w:rsidP="009C0FE6">
      <w:pPr>
        <w:pStyle w:val="Akapitzlist"/>
        <w:tabs>
          <w:tab w:val="left" w:pos="4560"/>
        </w:tabs>
        <w:ind w:left="0"/>
        <w:rPr>
          <w:sz w:val="24"/>
          <w:szCs w:val="24"/>
        </w:rPr>
      </w:pPr>
    </w:p>
    <w:p w:rsidR="0069198D" w:rsidRPr="0069198D" w:rsidRDefault="0069198D" w:rsidP="00FD5EBB">
      <w:pPr>
        <w:pStyle w:val="Akapitzlist"/>
        <w:ind w:left="0"/>
        <w:rPr>
          <w:sz w:val="24"/>
          <w:szCs w:val="24"/>
        </w:rPr>
      </w:pPr>
    </w:p>
    <w:p w:rsidR="00A44025" w:rsidRDefault="00A44025" w:rsidP="0069198D">
      <w:pPr>
        <w:pStyle w:val="Akapitzlist"/>
        <w:spacing w:line="360" w:lineRule="auto"/>
        <w:ind w:left="0"/>
        <w:rPr>
          <w:sz w:val="24"/>
          <w:szCs w:val="24"/>
        </w:rPr>
      </w:pPr>
    </w:p>
    <w:p w:rsidR="00A44025" w:rsidRDefault="00A44025" w:rsidP="0069198D">
      <w:pPr>
        <w:pStyle w:val="Akapitzlist"/>
        <w:spacing w:line="360" w:lineRule="auto"/>
        <w:ind w:left="0"/>
        <w:rPr>
          <w:sz w:val="24"/>
          <w:szCs w:val="24"/>
        </w:rPr>
      </w:pPr>
    </w:p>
    <w:p w:rsidR="00A44025" w:rsidRDefault="00A44025" w:rsidP="0069198D">
      <w:pPr>
        <w:pStyle w:val="Akapitzlist"/>
        <w:spacing w:line="360" w:lineRule="auto"/>
        <w:ind w:left="0"/>
        <w:rPr>
          <w:sz w:val="24"/>
          <w:szCs w:val="24"/>
        </w:rPr>
      </w:pPr>
    </w:p>
    <w:p w:rsidR="00A44025" w:rsidRDefault="00A44025" w:rsidP="0069198D">
      <w:pPr>
        <w:pStyle w:val="Akapitzlist"/>
        <w:spacing w:line="360" w:lineRule="auto"/>
        <w:ind w:left="0"/>
        <w:rPr>
          <w:sz w:val="24"/>
          <w:szCs w:val="24"/>
        </w:rPr>
      </w:pPr>
    </w:p>
    <w:p w:rsidR="00A44025" w:rsidRDefault="00A44025" w:rsidP="0069198D">
      <w:pPr>
        <w:pStyle w:val="Akapitzlist"/>
        <w:spacing w:line="360" w:lineRule="auto"/>
        <w:ind w:left="0"/>
        <w:rPr>
          <w:sz w:val="24"/>
          <w:szCs w:val="24"/>
        </w:rPr>
      </w:pPr>
    </w:p>
    <w:p w:rsidR="00A44025" w:rsidRDefault="00A44025" w:rsidP="0069198D">
      <w:pPr>
        <w:pStyle w:val="Akapitzlist"/>
        <w:spacing w:line="360" w:lineRule="auto"/>
        <w:ind w:left="0"/>
        <w:rPr>
          <w:sz w:val="24"/>
          <w:szCs w:val="24"/>
        </w:rPr>
      </w:pPr>
    </w:p>
    <w:p w:rsidR="00A44025" w:rsidRDefault="00A44025" w:rsidP="0069198D">
      <w:pPr>
        <w:pStyle w:val="Akapitzlist"/>
        <w:spacing w:line="360" w:lineRule="auto"/>
        <w:ind w:left="0"/>
        <w:rPr>
          <w:sz w:val="24"/>
          <w:szCs w:val="24"/>
        </w:rPr>
      </w:pPr>
    </w:p>
    <w:p w:rsidR="00A44025" w:rsidRDefault="00A44025" w:rsidP="0069198D">
      <w:pPr>
        <w:pStyle w:val="Akapitzlist"/>
        <w:spacing w:line="360" w:lineRule="auto"/>
        <w:ind w:left="0"/>
        <w:rPr>
          <w:sz w:val="24"/>
          <w:szCs w:val="24"/>
        </w:rPr>
      </w:pPr>
    </w:p>
    <w:p w:rsidR="00CF2ADF" w:rsidRDefault="00CF2ADF" w:rsidP="0069198D">
      <w:pPr>
        <w:pStyle w:val="Akapitzlist"/>
        <w:spacing w:line="360" w:lineRule="auto"/>
        <w:ind w:left="0"/>
        <w:rPr>
          <w:sz w:val="24"/>
          <w:szCs w:val="24"/>
        </w:rPr>
      </w:pPr>
    </w:p>
    <w:p w:rsidR="00CF2ADF" w:rsidRDefault="00CF2ADF" w:rsidP="0069198D">
      <w:pPr>
        <w:pStyle w:val="Akapitzlist"/>
        <w:spacing w:line="360" w:lineRule="auto"/>
        <w:ind w:left="0"/>
        <w:rPr>
          <w:sz w:val="24"/>
          <w:szCs w:val="24"/>
        </w:rPr>
      </w:pP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>)</w:t>
      </w:r>
    </w:p>
    <w:p w:rsidR="00A44025" w:rsidRDefault="00CF2ADF" w:rsidP="0069198D">
      <w:pPr>
        <w:pStyle w:val="Akapitzlist"/>
        <w:spacing w:line="360" w:lineRule="auto"/>
        <w:ind w:left="0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noProof/>
          <w:snapToGrid/>
        </w:rPr>
        <w:drawing>
          <wp:inline distT="0" distB="0" distL="0" distR="0" wp14:anchorId="698A14C6" wp14:editId="71D6EE24">
            <wp:extent cx="3683708" cy="451485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85514" cy="451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ADF" w:rsidRDefault="00CF2ADF" w:rsidP="0069198D">
      <w:pPr>
        <w:pStyle w:val="Akapitzlist"/>
        <w:spacing w:line="360" w:lineRule="auto"/>
        <w:ind w:left="0"/>
        <w:rPr>
          <w:sz w:val="24"/>
          <w:szCs w:val="24"/>
        </w:rPr>
      </w:pPr>
      <w:proofErr w:type="gramStart"/>
      <w:r>
        <w:rPr>
          <w:sz w:val="24"/>
          <w:szCs w:val="24"/>
        </w:rPr>
        <w:t>b</w:t>
      </w:r>
      <w:proofErr w:type="gramEnd"/>
      <w:r>
        <w:rPr>
          <w:sz w:val="24"/>
          <w:szCs w:val="24"/>
        </w:rPr>
        <w:t>)</w:t>
      </w:r>
    </w:p>
    <w:p w:rsidR="00D225C6" w:rsidRPr="0069198D" w:rsidRDefault="0069198D" w:rsidP="0069198D">
      <w:pPr>
        <w:pStyle w:val="Akapitzlist"/>
        <w:spacing w:line="360" w:lineRule="auto"/>
        <w:ind w:left="0"/>
        <w:rPr>
          <w:sz w:val="24"/>
          <w:szCs w:val="24"/>
        </w:rPr>
      </w:pPr>
      <w:r w:rsidRPr="0069198D">
        <w:rPr>
          <w:sz w:val="24"/>
          <w:szCs w:val="24"/>
        </w:rPr>
        <w:t xml:space="preserve">Rys. </w:t>
      </w:r>
      <w:r>
        <w:rPr>
          <w:sz w:val="24"/>
          <w:szCs w:val="24"/>
        </w:rPr>
        <w:t xml:space="preserve">1. </w:t>
      </w:r>
      <w:r w:rsidRPr="0069198D">
        <w:rPr>
          <w:sz w:val="24"/>
          <w:szCs w:val="24"/>
        </w:rPr>
        <w:t xml:space="preserve">Typowy układ spękań </w:t>
      </w:r>
      <w:r w:rsidR="00CF2ADF">
        <w:rPr>
          <w:sz w:val="24"/>
          <w:szCs w:val="24"/>
        </w:rPr>
        <w:t xml:space="preserve">(a) i przebarwienie </w:t>
      </w:r>
      <w:r w:rsidR="00CF2ADF" w:rsidRPr="0069198D">
        <w:rPr>
          <w:sz w:val="24"/>
          <w:szCs w:val="24"/>
        </w:rPr>
        <w:t xml:space="preserve">w nawierzchni betonowej </w:t>
      </w:r>
      <w:r w:rsidRPr="0069198D">
        <w:rPr>
          <w:sz w:val="24"/>
          <w:szCs w:val="24"/>
        </w:rPr>
        <w:t xml:space="preserve">przy szczelinach </w:t>
      </w:r>
      <w:r w:rsidR="00A44025">
        <w:rPr>
          <w:sz w:val="24"/>
          <w:szCs w:val="24"/>
        </w:rPr>
        <w:t>(b)</w:t>
      </w:r>
      <w:r w:rsidR="00B20844" w:rsidRPr="0069198D">
        <w:rPr>
          <w:sz w:val="24"/>
          <w:szCs w:val="24"/>
        </w:rPr>
        <w:t xml:space="preserve"> </w:t>
      </w:r>
    </w:p>
    <w:p w:rsidR="007B22E2" w:rsidRPr="0014346F" w:rsidRDefault="006A588B" w:rsidP="0069198D">
      <w:pPr>
        <w:pStyle w:val="Akapitzlist"/>
        <w:spacing w:line="360" w:lineRule="auto"/>
        <w:ind w:left="0"/>
        <w:rPr>
          <w:sz w:val="24"/>
          <w:szCs w:val="24"/>
          <w:lang w:val="en-US"/>
        </w:rPr>
      </w:pPr>
      <w:r w:rsidRPr="0014346F">
        <w:rPr>
          <w:sz w:val="24"/>
          <w:szCs w:val="24"/>
          <w:lang w:val="en-US"/>
        </w:rPr>
        <w:t>Fig</w:t>
      </w:r>
      <w:r w:rsidR="007B22E2" w:rsidRPr="0014346F">
        <w:rPr>
          <w:sz w:val="24"/>
          <w:szCs w:val="24"/>
          <w:lang w:val="en-US"/>
        </w:rPr>
        <w:t>.1.</w:t>
      </w:r>
      <w:r w:rsidRPr="0014346F">
        <w:rPr>
          <w:sz w:val="24"/>
          <w:szCs w:val="24"/>
          <w:lang w:val="en-US"/>
        </w:rPr>
        <w:t xml:space="preserve"> Typical crack patterns </w:t>
      </w:r>
      <w:r w:rsidR="00CF2ADF">
        <w:rPr>
          <w:sz w:val="24"/>
          <w:szCs w:val="24"/>
          <w:lang w:val="en-US"/>
        </w:rPr>
        <w:t xml:space="preserve">(a) and discoloration </w:t>
      </w:r>
      <w:r w:rsidRPr="0014346F">
        <w:rPr>
          <w:sz w:val="24"/>
          <w:szCs w:val="24"/>
          <w:lang w:val="en-US"/>
        </w:rPr>
        <w:t xml:space="preserve">in concrete pavement </w:t>
      </w:r>
      <w:r w:rsidR="00AD4E6B">
        <w:rPr>
          <w:sz w:val="24"/>
          <w:szCs w:val="24"/>
          <w:lang w:val="en-US"/>
        </w:rPr>
        <w:t>near the joints</w:t>
      </w:r>
      <w:r w:rsidR="00A44025">
        <w:rPr>
          <w:sz w:val="24"/>
          <w:szCs w:val="24"/>
          <w:lang w:val="en-US"/>
        </w:rPr>
        <w:t xml:space="preserve"> (b)</w:t>
      </w:r>
    </w:p>
    <w:p w:rsidR="007B22E2" w:rsidRPr="0014346F" w:rsidRDefault="007B22E2" w:rsidP="00FD5EBB">
      <w:pPr>
        <w:pStyle w:val="Akapitzlist"/>
        <w:ind w:left="0"/>
        <w:rPr>
          <w:sz w:val="24"/>
          <w:szCs w:val="24"/>
          <w:lang w:val="en-US"/>
        </w:rPr>
      </w:pPr>
    </w:p>
    <w:p w:rsidR="003F699F" w:rsidRDefault="003F699F" w:rsidP="00911149">
      <w:pPr>
        <w:pStyle w:val="Akapitzlist"/>
        <w:spacing w:line="360" w:lineRule="auto"/>
        <w:ind w:left="0"/>
        <w:jc w:val="both"/>
        <w:rPr>
          <w:sz w:val="24"/>
          <w:szCs w:val="24"/>
          <w:lang w:val="en-US"/>
        </w:rPr>
      </w:pPr>
    </w:p>
    <w:p w:rsidR="00DF75A1" w:rsidRDefault="00DF75A1" w:rsidP="00911149">
      <w:pPr>
        <w:pStyle w:val="Akapitzlist"/>
        <w:spacing w:line="360" w:lineRule="auto"/>
        <w:ind w:left="0"/>
        <w:jc w:val="both"/>
        <w:rPr>
          <w:sz w:val="24"/>
          <w:szCs w:val="24"/>
          <w:lang w:val="en-US"/>
        </w:rPr>
      </w:pPr>
    </w:p>
    <w:p w:rsidR="00DF75A1" w:rsidRDefault="00E203D7" w:rsidP="00911149">
      <w:pPr>
        <w:pStyle w:val="Akapitzlist"/>
        <w:spacing w:line="360" w:lineRule="auto"/>
        <w:ind w:left="0"/>
        <w:jc w:val="both"/>
        <w:rPr>
          <w:sz w:val="24"/>
          <w:szCs w:val="24"/>
        </w:rPr>
      </w:pPr>
      <w:r>
        <w:rPr>
          <w:noProof/>
          <w:snapToGrid/>
        </w:rPr>
        <w:drawing>
          <wp:inline distT="0" distB="0" distL="0" distR="0" wp14:anchorId="229B8EDA" wp14:editId="6EC5BFBF">
            <wp:extent cx="2606805" cy="2725838"/>
            <wp:effectExtent l="0" t="0" r="317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11253" cy="2730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03D7"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) </w:t>
      </w:r>
      <w:r>
        <w:rPr>
          <w:noProof/>
          <w:snapToGrid/>
        </w:rPr>
        <w:drawing>
          <wp:inline distT="0" distB="0" distL="0" distR="0" wp14:anchorId="55698818" wp14:editId="6AA49AC1">
            <wp:extent cx="2773175" cy="2725171"/>
            <wp:effectExtent l="0" t="0" r="8255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83979" cy="273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b)</w:t>
      </w:r>
    </w:p>
    <w:p w:rsidR="00F61590" w:rsidRPr="00E203D7" w:rsidRDefault="00D568FE" w:rsidP="00911149">
      <w:pPr>
        <w:pStyle w:val="Akapitzlist"/>
        <w:spacing w:line="360" w:lineRule="auto"/>
        <w:ind w:left="0"/>
        <w:jc w:val="both"/>
        <w:rPr>
          <w:sz w:val="24"/>
          <w:szCs w:val="24"/>
        </w:rPr>
      </w:pPr>
      <w:r>
        <w:rPr>
          <w:noProof/>
          <w:snapToGrid/>
        </w:rPr>
        <w:drawing>
          <wp:inline distT="0" distB="0" distL="0" distR="0" wp14:anchorId="623E9C58" wp14:editId="0900509C">
            <wp:extent cx="4000500" cy="2282816"/>
            <wp:effectExtent l="0" t="0" r="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09310" cy="228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590">
        <w:rPr>
          <w:sz w:val="24"/>
          <w:szCs w:val="24"/>
        </w:rPr>
        <w:t xml:space="preserve"> </w:t>
      </w:r>
      <w:proofErr w:type="gramStart"/>
      <w:r w:rsidR="00F61590">
        <w:rPr>
          <w:sz w:val="24"/>
          <w:szCs w:val="24"/>
        </w:rPr>
        <w:t>c</w:t>
      </w:r>
      <w:proofErr w:type="gramEnd"/>
      <w:r w:rsidR="00F61590">
        <w:rPr>
          <w:sz w:val="24"/>
          <w:szCs w:val="24"/>
        </w:rPr>
        <w:t>)</w:t>
      </w:r>
    </w:p>
    <w:p w:rsidR="00DF75A1" w:rsidRPr="00E203D7" w:rsidRDefault="00DF75A1" w:rsidP="00911149">
      <w:pPr>
        <w:pStyle w:val="Akapitzlist"/>
        <w:spacing w:line="360" w:lineRule="auto"/>
        <w:ind w:left="0"/>
        <w:jc w:val="both"/>
        <w:rPr>
          <w:sz w:val="24"/>
          <w:szCs w:val="24"/>
        </w:rPr>
      </w:pPr>
    </w:p>
    <w:p w:rsidR="00F61590" w:rsidRDefault="00DF75A1" w:rsidP="00DF75A1">
      <w:pPr>
        <w:widowControl/>
        <w:spacing w:line="360" w:lineRule="auto"/>
        <w:rPr>
          <w:sz w:val="24"/>
          <w:szCs w:val="24"/>
        </w:rPr>
      </w:pPr>
      <w:r w:rsidRPr="003E7772">
        <w:rPr>
          <w:sz w:val="24"/>
          <w:szCs w:val="24"/>
        </w:rPr>
        <w:t xml:space="preserve">Rys. </w:t>
      </w:r>
      <w:r>
        <w:rPr>
          <w:sz w:val="24"/>
          <w:szCs w:val="24"/>
        </w:rPr>
        <w:t>2</w:t>
      </w:r>
      <w:r w:rsidRPr="003E7772">
        <w:rPr>
          <w:sz w:val="24"/>
          <w:szCs w:val="24"/>
        </w:rPr>
        <w:t xml:space="preserve">. </w:t>
      </w:r>
      <w:r w:rsidR="00E203D7">
        <w:rPr>
          <w:sz w:val="24"/>
          <w:szCs w:val="24"/>
        </w:rPr>
        <w:t xml:space="preserve">Widok spękań w </w:t>
      </w:r>
      <w:r w:rsidR="00F61590">
        <w:rPr>
          <w:sz w:val="24"/>
          <w:szCs w:val="24"/>
        </w:rPr>
        <w:t xml:space="preserve">pobranych </w:t>
      </w:r>
      <w:r w:rsidR="00E203D7">
        <w:rPr>
          <w:sz w:val="24"/>
          <w:szCs w:val="24"/>
        </w:rPr>
        <w:t xml:space="preserve">odwiertach z nawierzchni: a) spękanie </w:t>
      </w:r>
      <w:r w:rsidR="00F61590">
        <w:rPr>
          <w:sz w:val="24"/>
          <w:szCs w:val="24"/>
        </w:rPr>
        <w:t xml:space="preserve">na powierzchni </w:t>
      </w:r>
      <w:r w:rsidR="00E203D7">
        <w:rPr>
          <w:sz w:val="24"/>
          <w:szCs w:val="24"/>
        </w:rPr>
        <w:t xml:space="preserve">wypełnione mlecznobiałym żelem, b) </w:t>
      </w:r>
      <w:r w:rsidR="00F61590">
        <w:rPr>
          <w:sz w:val="24"/>
          <w:szCs w:val="24"/>
        </w:rPr>
        <w:t xml:space="preserve">mozaika spękań, c) spękania przechodzące w głąb betonu przez ziarna kruszywa kwarcytowego (średnica </w:t>
      </w:r>
      <w:r w:rsidR="00D83181">
        <w:rPr>
          <w:sz w:val="24"/>
          <w:szCs w:val="24"/>
        </w:rPr>
        <w:t>próbki-odwiertu</w:t>
      </w:r>
      <w:r w:rsidR="00F61590">
        <w:rPr>
          <w:sz w:val="24"/>
          <w:szCs w:val="24"/>
        </w:rPr>
        <w:t>100 mm)</w:t>
      </w:r>
    </w:p>
    <w:p w:rsidR="00DF75A1" w:rsidRPr="009D0BFF" w:rsidRDefault="00DF75A1" w:rsidP="00DF75A1">
      <w:pPr>
        <w:widowControl/>
        <w:spacing w:line="360" w:lineRule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Fig. 2. </w:t>
      </w:r>
      <w:r w:rsidR="00F61590" w:rsidRPr="00F61590">
        <w:rPr>
          <w:sz w:val="24"/>
          <w:szCs w:val="24"/>
          <w:lang w:val="en-US"/>
        </w:rPr>
        <w:t xml:space="preserve">View of cracks in </w:t>
      </w:r>
      <w:r w:rsidR="00F61590">
        <w:rPr>
          <w:sz w:val="24"/>
          <w:szCs w:val="24"/>
          <w:lang w:val="en-US"/>
        </w:rPr>
        <w:t>core specimens</w:t>
      </w:r>
      <w:r w:rsidR="00F61590" w:rsidRPr="00F61590">
        <w:rPr>
          <w:sz w:val="24"/>
          <w:szCs w:val="24"/>
          <w:lang w:val="en-US"/>
        </w:rPr>
        <w:t xml:space="preserve"> taken from the </w:t>
      </w:r>
      <w:r w:rsidR="00F61590">
        <w:rPr>
          <w:sz w:val="24"/>
          <w:szCs w:val="24"/>
          <w:lang w:val="en-US"/>
        </w:rPr>
        <w:t>pavement</w:t>
      </w:r>
      <w:r w:rsidR="00F61590" w:rsidRPr="00F61590">
        <w:rPr>
          <w:sz w:val="24"/>
          <w:szCs w:val="24"/>
          <w:lang w:val="en-US"/>
        </w:rPr>
        <w:t xml:space="preserve">: a) </w:t>
      </w:r>
      <w:r w:rsidR="00F61590">
        <w:rPr>
          <w:sz w:val="24"/>
          <w:szCs w:val="24"/>
          <w:lang w:val="en-US"/>
        </w:rPr>
        <w:t xml:space="preserve">surface </w:t>
      </w:r>
      <w:r w:rsidR="00F61590" w:rsidRPr="00F61590">
        <w:rPr>
          <w:sz w:val="24"/>
          <w:szCs w:val="24"/>
          <w:lang w:val="en-US"/>
        </w:rPr>
        <w:t xml:space="preserve">cracks filled with a milky white gel, b) mosaic of cracks, c) cracks penetrating into the concrete through quartzite </w:t>
      </w:r>
      <w:r w:rsidR="00F61590">
        <w:rPr>
          <w:sz w:val="24"/>
          <w:szCs w:val="24"/>
          <w:lang w:val="en-US"/>
        </w:rPr>
        <w:t>aggregate</w:t>
      </w:r>
      <w:r w:rsidR="00F61590" w:rsidRPr="00F61590">
        <w:rPr>
          <w:sz w:val="24"/>
          <w:szCs w:val="24"/>
          <w:lang w:val="en-US"/>
        </w:rPr>
        <w:t xml:space="preserve"> (core diameter 100 mm)</w:t>
      </w:r>
    </w:p>
    <w:p w:rsidR="00DF75A1" w:rsidRDefault="00DF75A1" w:rsidP="00911149">
      <w:pPr>
        <w:pStyle w:val="Akapitzlist"/>
        <w:spacing w:line="360" w:lineRule="auto"/>
        <w:ind w:left="0"/>
        <w:jc w:val="both"/>
        <w:rPr>
          <w:sz w:val="24"/>
          <w:szCs w:val="24"/>
          <w:lang w:val="en-US"/>
        </w:rPr>
      </w:pPr>
    </w:p>
    <w:p w:rsidR="00C45A1B" w:rsidRDefault="00F61590" w:rsidP="00911149">
      <w:pPr>
        <w:pStyle w:val="Akapitzlist"/>
        <w:spacing w:line="360" w:lineRule="auto"/>
        <w:ind w:left="0"/>
        <w:jc w:val="both"/>
        <w:rPr>
          <w:sz w:val="24"/>
          <w:szCs w:val="24"/>
          <w:lang w:val="en-US"/>
        </w:rPr>
      </w:pPr>
      <w:r w:rsidRPr="00C45A1B">
        <w:rPr>
          <w:noProof/>
          <w:sz w:val="24"/>
          <w:szCs w:val="24"/>
        </w:rPr>
        <w:lastRenderedPageBreak/>
        <w:drawing>
          <wp:anchor distT="0" distB="0" distL="114300" distR="114300" simplePos="0" relativeHeight="251704320" behindDoc="0" locked="0" layoutInCell="1" allowOverlap="1" wp14:anchorId="2A23BCB5" wp14:editId="380B2826">
            <wp:simplePos x="0" y="0"/>
            <wp:positionH relativeFrom="column">
              <wp:posOffset>2446835</wp:posOffset>
            </wp:positionH>
            <wp:positionV relativeFrom="paragraph">
              <wp:posOffset>523</wp:posOffset>
            </wp:positionV>
            <wp:extent cx="2232000" cy="1677600"/>
            <wp:effectExtent l="0" t="0" r="0" b="0"/>
            <wp:wrapTopAndBottom/>
            <wp:docPr id="78" name="Obraz 5" descr="C:\DJN\Daria E\Projekt RID\Wolborz Polichno\cienkie szlify\Identyfikacja kruszywa\8A 40x XPL amfiboli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JN\Daria E\Projekt RID\Wolborz Polichno\cienkie szlify\Identyfikacja kruszywa\8A 40x XPL amfibolit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00" cy="167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7772">
        <w:rPr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 wp14:anchorId="1D834F7C" wp14:editId="518D0629">
            <wp:simplePos x="0" y="0"/>
            <wp:positionH relativeFrom="column">
              <wp:posOffset>-1270</wp:posOffset>
            </wp:positionH>
            <wp:positionV relativeFrom="paragraph">
              <wp:posOffset>24</wp:posOffset>
            </wp:positionV>
            <wp:extent cx="2225040" cy="1673860"/>
            <wp:effectExtent l="0" t="0" r="3810" b="2540"/>
            <wp:wrapTopAndBottom/>
            <wp:docPr id="73" name="Obraz 2" descr="C:\DJN\Daria E\Projekt RID\Wolborz Polichno\cienkie szlify\Identyfikacja kruszywa\10A 40x XPL kwarcyt spekan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JN\Daria E\Projekt RID\Wolborz Polichno\cienkie szlify\Identyfikacja kruszywa\10A 40x XPL kwarcyt spekany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763C" w:rsidRDefault="00C45A1B" w:rsidP="00C45A1B">
      <w:pPr>
        <w:pStyle w:val="Akapitzlist"/>
        <w:numPr>
          <w:ilvl w:val="0"/>
          <w:numId w:val="15"/>
        </w:numPr>
        <w:spacing w:line="360" w:lineRule="auto"/>
        <w:ind w:left="2410" w:hanging="1843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                            </w:t>
      </w:r>
      <w:r w:rsidR="00C9763C">
        <w:rPr>
          <w:sz w:val="24"/>
          <w:szCs w:val="24"/>
          <w:lang w:val="en-US"/>
        </w:rPr>
        <w:t>b)</w:t>
      </w:r>
    </w:p>
    <w:p w:rsidR="00C45A1B" w:rsidRPr="00C45A1B" w:rsidRDefault="00C45A1B" w:rsidP="00DE0DFF">
      <w:pPr>
        <w:widowControl/>
        <w:spacing w:line="360" w:lineRule="auto"/>
        <w:rPr>
          <w:sz w:val="24"/>
          <w:szCs w:val="24"/>
        </w:rPr>
      </w:pPr>
      <w:r w:rsidRPr="003E7772">
        <w:rPr>
          <w:sz w:val="24"/>
          <w:szCs w:val="24"/>
        </w:rPr>
        <w:t xml:space="preserve">Rys. </w:t>
      </w:r>
      <w:r w:rsidR="00DF75A1">
        <w:rPr>
          <w:sz w:val="24"/>
          <w:szCs w:val="24"/>
        </w:rPr>
        <w:t>3</w:t>
      </w:r>
      <w:r w:rsidRPr="003E7772">
        <w:rPr>
          <w:sz w:val="24"/>
          <w:szCs w:val="24"/>
        </w:rPr>
        <w:t xml:space="preserve">. </w:t>
      </w:r>
      <w:r w:rsidR="00DE0DFF">
        <w:rPr>
          <w:sz w:val="24"/>
          <w:szCs w:val="24"/>
        </w:rPr>
        <w:t xml:space="preserve">Przekrój </w:t>
      </w:r>
      <w:r w:rsidR="00DF75A1">
        <w:rPr>
          <w:sz w:val="24"/>
          <w:szCs w:val="24"/>
        </w:rPr>
        <w:t xml:space="preserve">ziarna </w:t>
      </w:r>
      <w:r w:rsidR="00DE0DFF">
        <w:rPr>
          <w:sz w:val="24"/>
          <w:szCs w:val="24"/>
        </w:rPr>
        <w:t>kruszywa grubego</w:t>
      </w:r>
      <w:r w:rsidR="00DF75A1">
        <w:rPr>
          <w:sz w:val="24"/>
          <w:szCs w:val="24"/>
        </w:rPr>
        <w:t>: a)</w:t>
      </w:r>
      <w:r w:rsidR="00DE0DFF">
        <w:rPr>
          <w:sz w:val="24"/>
          <w:szCs w:val="24"/>
        </w:rPr>
        <w:t xml:space="preserve"> </w:t>
      </w:r>
      <w:r w:rsidRPr="003E7772">
        <w:rPr>
          <w:sz w:val="24"/>
          <w:szCs w:val="24"/>
        </w:rPr>
        <w:t>kwarcyt</w:t>
      </w:r>
      <w:r w:rsidR="00DF75A1">
        <w:rPr>
          <w:sz w:val="24"/>
          <w:szCs w:val="24"/>
        </w:rPr>
        <w:t>, b) amfibolit</w:t>
      </w:r>
      <w:r w:rsidRPr="003E7772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r w:rsidR="00DE0DFF">
        <w:rPr>
          <w:sz w:val="24"/>
          <w:szCs w:val="24"/>
        </w:rPr>
        <w:t xml:space="preserve">cienki szlif, </w:t>
      </w:r>
      <w:r>
        <w:rPr>
          <w:sz w:val="24"/>
          <w:szCs w:val="24"/>
        </w:rPr>
        <w:t>XPL)</w:t>
      </w:r>
    </w:p>
    <w:p w:rsidR="00FF51FC" w:rsidRPr="009D0BFF" w:rsidRDefault="009E60AD" w:rsidP="00DE0DFF">
      <w:pPr>
        <w:widowControl/>
        <w:spacing w:line="360" w:lineRule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Fig.</w:t>
      </w:r>
      <w:r w:rsidR="00DF75A1">
        <w:rPr>
          <w:sz w:val="24"/>
          <w:szCs w:val="24"/>
          <w:lang w:val="en-US"/>
        </w:rPr>
        <w:t>3</w:t>
      </w:r>
      <w:r w:rsidR="005F4A9C">
        <w:rPr>
          <w:sz w:val="24"/>
          <w:szCs w:val="24"/>
          <w:lang w:val="en-US"/>
        </w:rPr>
        <w:t xml:space="preserve">. </w:t>
      </w:r>
      <w:r w:rsidR="004A5535">
        <w:rPr>
          <w:sz w:val="24"/>
          <w:szCs w:val="24"/>
          <w:lang w:val="en-US"/>
        </w:rPr>
        <w:t>Thin section of</w:t>
      </w:r>
      <w:r w:rsidR="009D0BFF" w:rsidRPr="009D0BFF">
        <w:rPr>
          <w:sz w:val="24"/>
          <w:szCs w:val="24"/>
          <w:lang w:val="en-US"/>
        </w:rPr>
        <w:t xml:space="preserve"> </w:t>
      </w:r>
      <w:r w:rsidR="00DF75A1">
        <w:rPr>
          <w:sz w:val="24"/>
          <w:szCs w:val="24"/>
          <w:lang w:val="en-US"/>
        </w:rPr>
        <w:t xml:space="preserve">coarse </w:t>
      </w:r>
      <w:r w:rsidR="007E03E8">
        <w:rPr>
          <w:sz w:val="24"/>
          <w:szCs w:val="24"/>
          <w:lang w:val="en-US"/>
        </w:rPr>
        <w:t>aggregate</w:t>
      </w:r>
      <w:r w:rsidR="00C9763C">
        <w:rPr>
          <w:sz w:val="24"/>
          <w:szCs w:val="24"/>
          <w:lang w:val="en-US"/>
        </w:rPr>
        <w:t>: a)</w:t>
      </w:r>
      <w:r w:rsidR="00FF51FC" w:rsidRPr="009D0BFF">
        <w:rPr>
          <w:sz w:val="24"/>
          <w:szCs w:val="24"/>
          <w:lang w:val="en-US"/>
        </w:rPr>
        <w:t xml:space="preserve"> </w:t>
      </w:r>
      <w:r w:rsidR="00DF75A1">
        <w:rPr>
          <w:sz w:val="24"/>
          <w:szCs w:val="24"/>
          <w:lang w:val="en-US"/>
        </w:rPr>
        <w:t>q</w:t>
      </w:r>
      <w:r w:rsidR="00DF75A1" w:rsidRPr="009D0BFF">
        <w:rPr>
          <w:sz w:val="24"/>
          <w:szCs w:val="24"/>
          <w:lang w:val="en-US"/>
        </w:rPr>
        <w:t>uartzite</w:t>
      </w:r>
      <w:r w:rsidR="00DF75A1">
        <w:rPr>
          <w:sz w:val="24"/>
          <w:szCs w:val="24"/>
          <w:lang w:val="en-US"/>
        </w:rPr>
        <w:t xml:space="preserve">, b) </w:t>
      </w:r>
      <w:proofErr w:type="spellStart"/>
      <w:r w:rsidR="00DF75A1">
        <w:rPr>
          <w:sz w:val="24"/>
          <w:szCs w:val="24"/>
          <w:lang w:val="en-US"/>
        </w:rPr>
        <w:t>amfibolite</w:t>
      </w:r>
      <w:proofErr w:type="spellEnd"/>
      <w:r w:rsidR="00DF75A1">
        <w:rPr>
          <w:sz w:val="24"/>
          <w:szCs w:val="24"/>
          <w:lang w:val="en-US"/>
        </w:rPr>
        <w:t xml:space="preserve"> (</w:t>
      </w:r>
      <w:r w:rsidR="00C9763C">
        <w:rPr>
          <w:sz w:val="24"/>
          <w:szCs w:val="24"/>
          <w:lang w:val="en-US"/>
        </w:rPr>
        <w:t>XPL</w:t>
      </w:r>
      <w:r w:rsidR="00DF75A1">
        <w:rPr>
          <w:sz w:val="24"/>
          <w:szCs w:val="24"/>
          <w:lang w:val="en-US"/>
        </w:rPr>
        <w:t>)</w:t>
      </w:r>
    </w:p>
    <w:p w:rsidR="00CD540A" w:rsidRPr="00487DD5" w:rsidRDefault="00C45A1B" w:rsidP="00045E3F">
      <w:pPr>
        <w:jc w:val="both"/>
        <w:rPr>
          <w:sz w:val="24"/>
          <w:szCs w:val="24"/>
          <w:lang w:val="en-US"/>
        </w:rPr>
      </w:pPr>
      <w:r w:rsidRPr="00487DD5">
        <w:rPr>
          <w:sz w:val="24"/>
          <w:szCs w:val="24"/>
          <w:lang w:val="en-US"/>
        </w:rPr>
        <w:t xml:space="preserve">  </w:t>
      </w:r>
    </w:p>
    <w:p w:rsidR="004501ED" w:rsidRPr="00487DD5" w:rsidRDefault="004501ED" w:rsidP="00DE0DFF">
      <w:pPr>
        <w:widowControl/>
        <w:spacing w:line="360" w:lineRule="auto"/>
        <w:rPr>
          <w:sz w:val="24"/>
          <w:szCs w:val="24"/>
          <w:lang w:val="en-US"/>
        </w:rPr>
      </w:pPr>
    </w:p>
    <w:p w:rsidR="004501ED" w:rsidRPr="00487DD5" w:rsidRDefault="004501ED" w:rsidP="00DE0DFF">
      <w:pPr>
        <w:widowControl/>
        <w:spacing w:line="360" w:lineRule="auto"/>
        <w:rPr>
          <w:sz w:val="24"/>
          <w:szCs w:val="24"/>
          <w:lang w:val="en-US"/>
        </w:rPr>
      </w:pPr>
      <w:r w:rsidRPr="004501ED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6BF36A0B" wp14:editId="74380DE5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531745" cy="1824990"/>
                <wp:effectExtent l="0" t="0" r="1905" b="3810"/>
                <wp:wrapNone/>
                <wp:docPr id="503" name="Grupa 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1745" cy="1824990"/>
                          <a:chOff x="48175" y="0"/>
                          <a:chExt cx="2890520" cy="2170430"/>
                        </a:xfrm>
                      </wpg:grpSpPr>
                      <pic:pic xmlns:pic="http://schemas.openxmlformats.org/drawingml/2006/picture">
                        <pic:nvPicPr>
                          <pic:cNvPr id="95" name="Obraz 11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75" y="0"/>
                            <a:ext cx="2890520" cy="2170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266" name="AutoShape 305"/>
                        <wps:cNvCnPr>
                          <a:cxnSpLocks noChangeShapeType="1"/>
                        </wps:cNvCnPr>
                        <wps:spPr bwMode="auto">
                          <a:xfrm flipV="1">
                            <a:off x="323850" y="254000"/>
                            <a:ext cx="270510" cy="27559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AutoShape 306"/>
                        <wps:cNvCnPr>
                          <a:cxnSpLocks noChangeShapeType="1"/>
                        </wps:cNvCnPr>
                        <wps:spPr bwMode="auto">
                          <a:xfrm flipV="1">
                            <a:off x="552450" y="558800"/>
                            <a:ext cx="270510" cy="27559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AutoShape 307"/>
                        <wps:cNvCnPr>
                          <a:cxnSpLocks noChangeShapeType="1"/>
                        </wps:cNvCnPr>
                        <wps:spPr bwMode="auto">
                          <a:xfrm flipV="1">
                            <a:off x="882650" y="730250"/>
                            <a:ext cx="270510" cy="27559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AutoShape 308"/>
                        <wps:cNvCnPr>
                          <a:cxnSpLocks noChangeShapeType="1"/>
                        </wps:cNvCnPr>
                        <wps:spPr bwMode="auto">
                          <a:xfrm flipV="1">
                            <a:off x="596900" y="1377950"/>
                            <a:ext cx="270510" cy="27559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AutoShape 309"/>
                        <wps:cNvCnPr>
                          <a:cxnSpLocks noChangeShapeType="1"/>
                        </wps:cNvCnPr>
                        <wps:spPr bwMode="auto">
                          <a:xfrm flipV="1">
                            <a:off x="1466850" y="1104900"/>
                            <a:ext cx="270510" cy="27559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AutoShape 310"/>
                        <wps:cNvCnPr>
                          <a:cxnSpLocks noChangeShapeType="1"/>
                        </wps:cNvCnPr>
                        <wps:spPr bwMode="auto">
                          <a:xfrm flipV="1">
                            <a:off x="1841500" y="1377950"/>
                            <a:ext cx="270510" cy="27559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AutoShape 311"/>
                        <wps:cNvCnPr>
                          <a:cxnSpLocks noChangeShapeType="1"/>
                        </wps:cNvCnPr>
                        <wps:spPr bwMode="auto">
                          <a:xfrm flipV="1">
                            <a:off x="2114550" y="1549400"/>
                            <a:ext cx="270510" cy="27559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5CD164" id="Grupa 503" o:spid="_x0000_s1026" style="position:absolute;margin-left:0;margin-top:-.05pt;width:199.35pt;height:143.7pt;z-index:251707392;mso-width-relative:margin;mso-height-relative:margin" coordorigin="481" coordsize="28905,21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az 11" o:spid="_x0000_s1027" type="#_x0000_t75" style="position:absolute;left:481;width:28905;height:2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uy7DEAAAA2wAAAA8AAABkcnMvZG93bnJldi54bWxEj81qwzAQhO+FvIPYQm6N3EKaxI0cnIIh&#10;UFrI/3Wx1paptTKWmrhvXxUCOQ4z8w2zXA22FRfqfeNYwfMkAUFcOt1wreCwL57mIHxA1tg6JgW/&#10;5GGVjR6WmGp35S1ddqEWEcI+RQUmhC6V0peGLPqJ64ijV7neYoiyr6Xu8RrhtpUvSfIqLTYcFwx2&#10;9G6o/N79WAXn/bHI64/P01D5TfGVz9fUzYxS48chfwMRaAj38K290QoWU/j/En+A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uy7DEAAAA2wAAAA8AAAAAAAAAAAAAAAAA&#10;nwIAAGRycy9kb3ducmV2LnhtbFBLBQYAAAAABAAEAPcAAACQAwAAAAA=&#10;">
                  <v:imagedata r:id="rId16" o:title="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05" o:spid="_x0000_s1028" type="#_x0000_t32" style="position:absolute;left:3238;top:2540;width:2705;height:275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MvWcQAAADcAAAADwAAAGRycy9kb3ducmV2LnhtbESPzWrDMBCE74G+g9hCbrGcUExwo4Qk&#10;ECjtyW7a82JtbRNrZSTVP3n6qlDocZiZb5jdYTKdGMj51rKCdZKCIK6sbrlWcH2/rLYgfEDW2Fkm&#10;BTN5OOwfFjvMtR25oKEMtYgQ9jkqaELocyl91ZBBn9ieOHpf1hkMUbpaaodjhJtObtI0kwZbjgsN&#10;9nRuqLqV30bBvfi4YF1t6fN0ep3PT2+pdONNqeXjdHwGEWgK/+G/9otWsMky+D0Tj4Dc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ky9ZxAAAANwAAAAPAAAAAAAAAAAA&#10;AAAAAKECAABkcnMvZG93bnJldi54bWxQSwUGAAAAAAQABAD5AAAAkgMAAAAA&#10;" strokecolor="red" strokeweight="1.5pt">
                  <v:stroke endarrow="classic" endarrowwidth="wide" endarrowlength="long"/>
                </v:shape>
                <v:shape id="AutoShape 306" o:spid="_x0000_s1029" type="#_x0000_t32" style="position:absolute;left:5524;top:5588;width:2705;height:275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d+KwsMAAADcAAAADwAAAGRycy9kb3ducmV2LnhtbESPT4vCMBTE78J+h/AW9qapsmipRlFB&#10;WPTkn93zo3m2xealJFlb/fRGEDwOM/MbZrboTC2u5HxlWcFwkIAgzq2uuFBwOm76KQgfkDXWlknB&#10;jTws5h+9GWbatryn6yEUIkLYZ6igDKHJpPR5SQb9wDbE0TtbZzBE6QqpHbYRbmo5SpKxNFhxXCix&#10;oXVJ+eXwbxTc978bLPKU/lar7W39vUukay9KfX12yymIQF14h1/tH61gNJ7A80w8AnL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3fisLDAAAA3AAAAA8AAAAAAAAAAAAA&#10;AAAAoQIAAGRycy9kb3ducmV2LnhtbFBLBQYAAAAABAAEAPkAAACRAwAAAAA=&#10;" strokecolor="red" strokeweight="1.5pt">
                  <v:stroke endarrow="classic" endarrowwidth="wide" endarrowlength="long"/>
                </v:shape>
                <v:shape id="AutoShape 307" o:spid="_x0000_s1030" type="#_x0000_t32" style="position:absolute;left:8826;top:7302;width:2705;height:275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EAesMAAAADcAAAADwAAAGRycy9kb3ducmV2LnhtbERPTYvCMBC9L/gfwgjetqkiItVYVBBE&#10;T7q7nodmbEubSUmirf76zWFhj4/3vc4H04onOV9bVjBNUhDEhdU1lwq+vw6fSxA+IGtsLZOCF3nI&#10;N6OPNWba9nyh5zWUIoawz1BBFUKXSemLigz6xHbEkbtbZzBE6EqpHfYx3LRylqYLabDm2FBhR/uK&#10;iub6MArel58DlsWSbrvd6bWfn1Pp+kapyXjYrkAEGsK/+M991Apmi7g2nolHQG5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xAHrDAAAAA3AAAAA8AAAAAAAAAAAAAAAAA&#10;oQIAAGRycy9kb3ducmV2LnhtbFBLBQYAAAAABAAEAPkAAACOAwAAAAA=&#10;" strokecolor="red" strokeweight="1.5pt">
                  <v:stroke endarrow="classic" endarrowwidth="wide" endarrowlength="long"/>
                </v:shape>
                <v:shape id="AutoShape 308" o:spid="_x0000_s1031" type="#_x0000_t32" style="position:absolute;left:5969;top:13779;width:2705;height:275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y7K8MAAADcAAAADwAAAGRycy9kb3ducmV2LnhtbESPT4vCMBTE78J+h/AWvNl0RcStRlFB&#10;ED35Zz0/mmdbbF5KkrXVT2+EhT0OM/MbZrboTC3u5HxlWcFXkoIgzq2uuFBwPm0GExA+IGusLZOC&#10;B3lYzD96M8y0bflA92MoRISwz1BBGUKTSenzkgz6xDbE0btaZzBE6QqpHbYRbmo5TNOxNFhxXCix&#10;oXVJ+e34axQ8Dz8bLPIJXVar3WM92qfStTel+p/dcgoiUBf+w3/trVYwHH/D+0w8AnL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MMuyvDAAAA3AAAAA8AAAAAAAAAAAAA&#10;AAAAoQIAAGRycy9kb3ducmV2LnhtbFBLBQYAAAAABAAEAPkAAACRAwAAAAA=&#10;" strokecolor="red" strokeweight="1.5pt">
                  <v:stroke endarrow="classic" endarrowwidth="wide" endarrowlength="long"/>
                </v:shape>
                <v:shape id="AutoShape 309" o:spid="_x0000_s1032" type="#_x0000_t32" style="position:absolute;left:14668;top:11049;width:2705;height:275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++Ea8AAAADcAAAADwAAAGRycy9kb3ducmV2LnhtbERPy4rCMBTdC/MP4Q7MTlNlGKUaiwrC&#10;oCuf60tzbUubm5JkbPXrzWLA5eG8F1lvGnEn5yvLCsajBARxbnXFhYLzaTucgfABWWNjmRQ8yEO2&#10;/BgsMNW24wPdj6EQMYR9igrKENpUSp+XZNCPbEscuZt1BkOErpDaYRfDTSMnSfIjDVYcG0psaVNS&#10;Xh//jILn4bLFIp/Rdb3ePTbf+0S6rlbq67NfzUEE6sNb/O/+1Qom0zg/nolHQC5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fvhGvAAAAA3AAAAA8AAAAAAAAAAAAAAAAA&#10;oQIAAGRycy9kb3ducmV2LnhtbFBLBQYAAAAABAAEAPkAAACOAwAAAAA=&#10;" strokecolor="red" strokeweight="1.5pt">
                  <v:stroke endarrow="classic" endarrowwidth="wide" endarrowlength="long"/>
                </v:shape>
                <v:shape id="AutoShape 310" o:spid="_x0000_s1033" type="#_x0000_t32" style="position:absolute;left:18415;top:13779;width:2705;height:275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Mh8MQAAADcAAAADwAAAGRycy9kb3ducmV2LnhtbESPT2vCQBTE74LfYXkFb7oxlFZSV6lC&#10;oNiTtnp+ZF+TYPZt2F3zx0/vFgo9DjPzG2a9HUwjOnK+tqxguUhAEBdW11wq+P7K5ysQPiBrbCyT&#10;gpE8bDfTyRozbXs+UncKpYgQ9hkqqEJoMyl9UZFBv7AtcfR+rDMYonSl1A77CDeNTJPkRRqsOS5U&#10;2NK+ouJ6uhkF9+M5x7JY0WW3O4z7589Euv6q1OxpeH8DEWgI/+G/9odWkL4u4fdMPAJy8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oyHwxAAAANwAAAAPAAAAAAAAAAAA&#10;AAAAAKECAABkcnMvZG93bnJldi54bWxQSwUGAAAAAAQABAD5AAAAkgMAAAAA&#10;" strokecolor="red" strokeweight="1.5pt">
                  <v:stroke endarrow="classic" endarrowwidth="wide" endarrowlength="long"/>
                </v:shape>
                <v:shape id="AutoShape 311" o:spid="_x0000_s1034" type="#_x0000_t32" style="position:absolute;left:21145;top:15494;width:2705;height:275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G/h8MAAADcAAAADwAAAGRycy9kb3ducmV2LnhtbESPT4vCMBTE74LfITzBm6aWxZVqlFUQ&#10;Fj359/xo3rbF5qUk0db99BtB2OMwM79hFqvO1OJBzleWFUzGCQji3OqKCwXn03Y0A+EDssbaMil4&#10;kofVst9bYKZtywd6HEMhIoR9hgrKEJpMSp+XZNCPbUMcvR/rDIYoXSG1wzbCTS3TJJlKgxXHhRIb&#10;2pSU3453o+D3cNlikc/oul7vnpuPfSJde1NqOOi+5iACdeE//G5/awXpZwqvM/EIyO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hxv4fDAAAA3AAAAA8AAAAAAAAAAAAA&#10;AAAAoQIAAGRycy9kb3ducmV2LnhtbFBLBQYAAAAABAAEAPkAAACRAwAAAAA=&#10;" strokecolor="red" strokeweight="1.5pt">
                  <v:stroke endarrow="classic" endarrowwidth="wide" endarrowlength="long"/>
                </v:shape>
              </v:group>
            </w:pict>
          </mc:Fallback>
        </mc:AlternateContent>
      </w:r>
      <w:r w:rsidRPr="004501ED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561B945E" wp14:editId="7B17C54B">
                <wp:simplePos x="0" y="0"/>
                <wp:positionH relativeFrom="column">
                  <wp:posOffset>2693670</wp:posOffset>
                </wp:positionH>
                <wp:positionV relativeFrom="paragraph">
                  <wp:posOffset>-635</wp:posOffset>
                </wp:positionV>
                <wp:extent cx="2530475" cy="1824990"/>
                <wp:effectExtent l="0" t="0" r="3175" b="3810"/>
                <wp:wrapNone/>
                <wp:docPr id="504" name="Grupa 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0475" cy="1824990"/>
                          <a:chOff x="0" y="0"/>
                          <a:chExt cx="2701331" cy="2127495"/>
                        </a:xfrm>
                      </wpg:grpSpPr>
                      <pic:pic xmlns:pic="http://schemas.openxmlformats.org/drawingml/2006/picture">
                        <pic:nvPicPr>
                          <pic:cNvPr id="129" name="Obraz 14"/>
                          <pic:cNvPicPr preferRelativeResize="0">
                            <a:picLocks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331" cy="2127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258" name="AutoShape 31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882650" y="1250950"/>
                            <a:ext cx="88265" cy="354965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" name="AutoShape 313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276350" y="1301750"/>
                            <a:ext cx="88265" cy="354965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AutoShape 314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797050" y="1327150"/>
                            <a:ext cx="88265" cy="354965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" name="AutoShape 318"/>
                        <wps:cNvCnPr>
                          <a:cxnSpLocks noChangeShapeType="1"/>
                        </wps:cNvCnPr>
                        <wps:spPr bwMode="auto">
                          <a:xfrm>
                            <a:off x="1003300" y="558800"/>
                            <a:ext cx="158115" cy="29464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" name="AutoShape 319"/>
                        <wps:cNvCnPr>
                          <a:cxnSpLocks noChangeShapeType="1"/>
                        </wps:cNvCnPr>
                        <wps:spPr bwMode="auto">
                          <a:xfrm>
                            <a:off x="1276350" y="438150"/>
                            <a:ext cx="158115" cy="29464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stealth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6131D5" id="Grupa 504" o:spid="_x0000_s1026" style="position:absolute;margin-left:212.1pt;margin-top:-.05pt;width:199.25pt;height:143.7pt;z-index:251708416;mso-width-relative:margin;mso-height-relative:margin" coordsize="27013,21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">
                <v:shape id="Obraz 14" o:spid="_x0000_s1027" type="#_x0000_t75" style="position:absolute;width:27013;height:2127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ZbqLEAAAA3AAAAA8AAABkcnMvZG93bnJldi54bWxEj9FqwkAQRd+F/sMyBd/qphLERleRUkVE&#10;ilU/YMiOm9jsbMiuJv69Kwi+zXDvuXNnOu9sJa7U+NKxgs9BAoI4d7pko+B4WH6MQfiArLFyTApu&#10;5GE+e+tNMdOu5T+67oMRMYR9hgqKEOpMSp8XZNEPXE0ctZNrLIa4NkbqBtsYbis5TJKRtFhyvFBg&#10;Td8F5f/7i401Vj/5OV1s29Rsuq0dr3a/6dko1X/vFhMQgbrwMj/ptY7c8Asez8QJ5O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ZbqLEAAAA3AAAAA8AAAAAAAAAAAAAAAAA&#10;nwIAAGRycy9kb3ducmV2LnhtbFBLBQYAAAAABAAEAPcAAACQAwAAAAA=&#10;">
                  <v:imagedata r:id="rId18" o:title=""/>
                  <v:path arrowok="t"/>
                  <o:lock v:ext="edit" aspectratio="f"/>
                </v:shape>
                <v:shape id="AutoShape 312" o:spid="_x0000_s1028" type="#_x0000_t32" style="position:absolute;left:8826;top:12509;width:883;height:355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1jVyMMAAADcAAAADwAAAGRycy9kb3ducmV2LnhtbESPwWoCMRCG74W+Q5iCt5qttFJWoxSx&#10;0IMIXet9SMbN2s1k2cR1fXvnUOhx+Of/Zr7legytGqhPTWQDL9MCFLGNruHawM/h8/kdVMrIDtvI&#10;ZOBGCdarx4clli5e+ZuGKtdKIJxKNOBz7kqtk/UUME1jRyzZKfYBs4x9rV2PV4GHVs+KYq4DNiwX&#10;PHa08WR/q0sQynG/SZfzfPeKw85ubTvGauuNmTyNHwtQmcb8v/zX/nIGZm/yrciICOjV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9Y1cjDAAAA3AAAAA8AAAAAAAAAAAAA&#10;AAAAoQIAAGRycy9kb3ducmV2LnhtbFBLBQYAAAAABAAEAPkAAACRAwAAAAA=&#10;" strokecolor="red" strokeweight="1.5pt">
                  <v:stroke endarrow="classic" endarrowwidth="wide" endarrowlength="long"/>
                </v:shape>
                <v:shape id="AutoShape 313" o:spid="_x0000_s1029" type="#_x0000_t32" style="position:absolute;left:12763;top:13017;width:883;height:355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BRwU8QAAADcAAAADwAAAGRycy9kb3ducmV2LnhtbESPQWvCQBSE7wX/w/KE3upGsdJGN0FE&#10;oQcpNLb3x+4zmzb7NmTXGP+9Wyj0OMzMN8ymHF0rBupD41nBfJaBINbeNFwr+Dwdnl5AhIhssPVM&#10;Cm4UoCwmDxvMjb/yBw1VrEWCcMhRgY2xy6UM2pLDMPMdcfLOvncYk+xraXq8Jrhr5SLLVtJhw2nB&#10;Ykc7S/qnurhE+Xrfhcv36rjE4aj3uh19tbdKPU7H7RpEpDH+h//ab0bB4vkVfs+kIyCL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FHBTxAAAANwAAAAPAAAAAAAAAAAA&#10;AAAAAKECAABkcnMvZG93bnJldi54bWxQSwUGAAAAAAQABAD5AAAAkgMAAAAA&#10;" strokecolor="red" strokeweight="1.5pt">
                  <v:stroke endarrow="classic" endarrowwidth="wide" endarrowlength="long"/>
                </v:shape>
                <v:shape id="AutoShape 314" o:spid="_x0000_s1030" type="#_x0000_t32" style="position:absolute;left:17970;top:13271;width:883;height:355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0ITc8MAAADcAAAADwAAAGRycy9kb3ducmV2LnhtbESPwWrDMAyG74O9g9Ggt9VZKaFkdcso&#10;HexQBk3bu7C1OFssh9hNs7efDoMexa//k771dgqdGmlIbWQDL/MCFLGNruXGwPn0/rwClTKywy4y&#10;GfilBNvN48MaKxdvfKSxzo0SCKcKDfic+0rrZD0FTPPYE0v2FYeAWcah0W7Am8BDpxdFUeqALcsF&#10;jz3tPNmf+hqEcvncpet3eVjieLB7202x3ntjZk/T2yuoTFO+L/+3P5yBRSnvi4yIgN7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9CE3PDAAAA3AAAAA8AAAAAAAAAAAAA&#10;AAAAoQIAAGRycy9kb3ducmV2LnhtbFBLBQYAAAAABAAEAPkAAACRAwAAAAA=&#10;" strokecolor="red" strokeweight="1.5pt">
                  <v:stroke endarrow="classic" endarrowwidth="wide" endarrowlength="long"/>
                </v:shape>
                <v:shape id="AutoShape 318" o:spid="_x0000_s1031" type="#_x0000_t32" style="position:absolute;left:10033;top:5588;width:1581;height:294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FhL8MAAADcAAAADwAAAGRycy9kb3ducmV2LnhtbESP0YrCMBRE3xf8h3CFfdumuqVINYqI&#10;oiz4YPUDrs21LTY3pYm2+/ebBcHHYWbOMIvVYBrxpM7VlhVMohgEcWF1zaWCy3n3NQPhPLLGxjIp&#10;+CUHq+XoY4GZtj2f6Jn7UgQIuwwVVN63mZSuqMigi2xLHLyb7Qz6ILtS6g77ADeNnMZxKg3WHBYq&#10;bGlTUXHPH0YBDS3uv9Pebq/HbfmT5ociuSZKfY6H9RyEp8G/w6/2QSuYpgn8nwlHQC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6BYS/DAAAA3AAAAA8AAAAAAAAAAAAA&#10;AAAAoQIAAGRycy9kb3ducmV2LnhtbFBLBQYAAAAABAAEAPkAAACRAwAAAAA=&#10;" strokecolor="red" strokeweight="1.5pt">
                  <v:stroke endarrow="classic" endarrowwidth="wide" endarrowlength="long"/>
                </v:shape>
                <v:shape id="AutoShape 319" o:spid="_x0000_s1032" type="#_x0000_t32" style="position:absolute;left:12763;top:4381;width:1581;height:294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3EtMMAAADcAAAADwAAAGRycy9kb3ducmV2LnhtbESP3YrCMBSE7wXfIRxh72zqX1m6RhFR&#10;VgQvrD7AsTnblm1OShNtfXsjLOzlMDPfMMt1b2rxoNZVlhVMohgEcW51xYWC62U//gThPLLG2jIp&#10;eJKD9Wo4WGKqbcdnemS+EAHCLkUFpfdNKqXLSzLoItsQB+/HtgZ9kG0hdYtdgJtaTuM4kQYrDgsl&#10;NrQtKf/N7kYB9Q1+z5LO7m6nXXFMskM+v82V+hj1my8Qnnr/H/5rH7SCabKA95lwBOTq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HNxLTDAAAA3AAAAA8AAAAAAAAAAAAA&#10;AAAAoQIAAGRycy9kb3ducmV2LnhtbFBLBQYAAAAABAAEAPkAAACRAwAAAAA=&#10;" strokecolor="red" strokeweight="1.5pt">
                  <v:stroke endarrow="classic" endarrowwidth="wide" endarrowlength="long"/>
                </v:shape>
              </v:group>
            </w:pict>
          </mc:Fallback>
        </mc:AlternateContent>
      </w:r>
    </w:p>
    <w:p w:rsidR="004501ED" w:rsidRPr="00487DD5" w:rsidRDefault="004501ED" w:rsidP="00DE0DFF">
      <w:pPr>
        <w:widowControl/>
        <w:spacing w:line="360" w:lineRule="auto"/>
        <w:rPr>
          <w:sz w:val="24"/>
          <w:szCs w:val="24"/>
          <w:lang w:val="en-US"/>
        </w:rPr>
      </w:pPr>
    </w:p>
    <w:p w:rsidR="004501ED" w:rsidRPr="00487DD5" w:rsidRDefault="004501ED" w:rsidP="00DE0DFF">
      <w:pPr>
        <w:widowControl/>
        <w:spacing w:line="360" w:lineRule="auto"/>
        <w:rPr>
          <w:sz w:val="24"/>
          <w:szCs w:val="24"/>
          <w:lang w:val="en-US"/>
        </w:rPr>
      </w:pPr>
    </w:p>
    <w:p w:rsidR="00DE0DFF" w:rsidRPr="00487DD5" w:rsidRDefault="00DE0DFF" w:rsidP="00C45A1B">
      <w:pPr>
        <w:jc w:val="both"/>
        <w:rPr>
          <w:sz w:val="24"/>
          <w:szCs w:val="24"/>
          <w:lang w:val="en-US"/>
        </w:rPr>
      </w:pPr>
    </w:p>
    <w:p w:rsidR="00C45A1B" w:rsidRPr="00487DD5" w:rsidRDefault="00C45A1B" w:rsidP="00437EB5">
      <w:pPr>
        <w:spacing w:line="360" w:lineRule="auto"/>
        <w:jc w:val="both"/>
        <w:rPr>
          <w:sz w:val="24"/>
          <w:szCs w:val="24"/>
          <w:lang w:val="en-US"/>
        </w:rPr>
      </w:pPr>
    </w:p>
    <w:p w:rsidR="004501ED" w:rsidRPr="00487DD5" w:rsidRDefault="004501ED" w:rsidP="00437EB5">
      <w:pPr>
        <w:spacing w:line="360" w:lineRule="auto"/>
        <w:jc w:val="both"/>
        <w:rPr>
          <w:sz w:val="24"/>
          <w:szCs w:val="24"/>
          <w:lang w:val="en-US"/>
        </w:rPr>
      </w:pPr>
    </w:p>
    <w:p w:rsidR="004501ED" w:rsidRPr="00487DD5" w:rsidRDefault="004501ED" w:rsidP="00437EB5">
      <w:pPr>
        <w:spacing w:line="360" w:lineRule="auto"/>
        <w:jc w:val="both"/>
        <w:rPr>
          <w:sz w:val="24"/>
          <w:szCs w:val="24"/>
          <w:lang w:val="en-US"/>
        </w:rPr>
      </w:pPr>
    </w:p>
    <w:p w:rsidR="004501ED" w:rsidRPr="00487DD5" w:rsidRDefault="004501ED" w:rsidP="00437EB5">
      <w:pPr>
        <w:spacing w:line="360" w:lineRule="auto"/>
        <w:jc w:val="both"/>
        <w:rPr>
          <w:sz w:val="24"/>
          <w:szCs w:val="24"/>
          <w:lang w:val="en-US"/>
        </w:rPr>
      </w:pPr>
    </w:p>
    <w:p w:rsidR="004501ED" w:rsidRDefault="004501ED" w:rsidP="004501ED">
      <w:pPr>
        <w:spacing w:line="360" w:lineRule="auto"/>
        <w:jc w:val="both"/>
        <w:rPr>
          <w:sz w:val="24"/>
          <w:szCs w:val="24"/>
        </w:rPr>
      </w:pPr>
      <w:r w:rsidRPr="00693BE7">
        <w:rPr>
          <w:sz w:val="24"/>
          <w:szCs w:val="24"/>
        </w:rPr>
        <w:t xml:space="preserve">Rys. </w:t>
      </w:r>
      <w:r w:rsidR="00167E58">
        <w:rPr>
          <w:sz w:val="24"/>
          <w:szCs w:val="24"/>
        </w:rPr>
        <w:t>4</w:t>
      </w:r>
      <w:r w:rsidRPr="00693BE7">
        <w:rPr>
          <w:sz w:val="24"/>
          <w:szCs w:val="24"/>
        </w:rPr>
        <w:t xml:space="preserve">. Żel ASR </w:t>
      </w:r>
      <w:r>
        <w:rPr>
          <w:sz w:val="24"/>
          <w:szCs w:val="24"/>
        </w:rPr>
        <w:t xml:space="preserve">widoczny </w:t>
      </w:r>
      <w:r w:rsidRPr="00693BE7">
        <w:rPr>
          <w:sz w:val="24"/>
          <w:szCs w:val="24"/>
        </w:rPr>
        <w:t xml:space="preserve">w </w:t>
      </w:r>
      <w:r w:rsidR="00F61590">
        <w:rPr>
          <w:sz w:val="24"/>
          <w:szCs w:val="24"/>
        </w:rPr>
        <w:t>betonie</w:t>
      </w:r>
      <w:r>
        <w:rPr>
          <w:sz w:val="24"/>
          <w:szCs w:val="24"/>
        </w:rPr>
        <w:t xml:space="preserve"> w </w:t>
      </w:r>
      <w:r w:rsidRPr="00693BE7">
        <w:rPr>
          <w:sz w:val="24"/>
          <w:szCs w:val="24"/>
        </w:rPr>
        <w:t xml:space="preserve">próbkach </w:t>
      </w:r>
      <w:r>
        <w:rPr>
          <w:sz w:val="24"/>
          <w:szCs w:val="24"/>
        </w:rPr>
        <w:t xml:space="preserve">3A, 5A, </w:t>
      </w:r>
      <w:r w:rsidR="00487DD5">
        <w:rPr>
          <w:sz w:val="24"/>
          <w:szCs w:val="24"/>
        </w:rPr>
        <w:t>(cienki</w:t>
      </w:r>
      <w:r w:rsidR="00F61590">
        <w:rPr>
          <w:sz w:val="24"/>
          <w:szCs w:val="24"/>
        </w:rPr>
        <w:t xml:space="preserve"> szlif</w:t>
      </w:r>
      <w:bookmarkStart w:id="0" w:name="_GoBack"/>
      <w:bookmarkEnd w:id="0"/>
      <w:r w:rsidR="00F61590">
        <w:rPr>
          <w:sz w:val="24"/>
          <w:szCs w:val="24"/>
        </w:rPr>
        <w:t xml:space="preserve">, </w:t>
      </w:r>
      <w:r w:rsidRPr="00693BE7">
        <w:rPr>
          <w:sz w:val="24"/>
          <w:szCs w:val="24"/>
        </w:rPr>
        <w:t>PPL</w:t>
      </w:r>
      <w:r w:rsidR="00F61590">
        <w:rPr>
          <w:sz w:val="24"/>
          <w:szCs w:val="24"/>
        </w:rPr>
        <w:t>)</w:t>
      </w:r>
    </w:p>
    <w:p w:rsidR="00F61590" w:rsidRPr="00F61590" w:rsidRDefault="00F61590" w:rsidP="004501ED">
      <w:pPr>
        <w:spacing w:line="360" w:lineRule="auto"/>
        <w:jc w:val="both"/>
        <w:rPr>
          <w:sz w:val="24"/>
          <w:szCs w:val="24"/>
          <w:lang w:val="en-US"/>
        </w:rPr>
      </w:pPr>
      <w:r w:rsidRPr="00F61590">
        <w:rPr>
          <w:sz w:val="24"/>
          <w:szCs w:val="24"/>
          <w:lang w:val="en-US"/>
        </w:rPr>
        <w:t xml:space="preserve">Fig. 4. ASR gel visible in </w:t>
      </w:r>
      <w:r>
        <w:rPr>
          <w:sz w:val="24"/>
          <w:szCs w:val="24"/>
          <w:lang w:val="en-US"/>
        </w:rPr>
        <w:t>concrete</w:t>
      </w:r>
      <w:r w:rsidRPr="00F61590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specimens</w:t>
      </w:r>
      <w:r w:rsidRPr="00F61590">
        <w:rPr>
          <w:sz w:val="24"/>
          <w:szCs w:val="24"/>
          <w:lang w:val="en-US"/>
        </w:rPr>
        <w:t xml:space="preserve"> 3A, 5A, </w:t>
      </w:r>
      <w:r>
        <w:rPr>
          <w:sz w:val="24"/>
          <w:szCs w:val="24"/>
          <w:lang w:val="en-US"/>
        </w:rPr>
        <w:t xml:space="preserve">(thin sections, </w:t>
      </w:r>
      <w:r w:rsidRPr="00F61590">
        <w:rPr>
          <w:sz w:val="24"/>
          <w:szCs w:val="24"/>
          <w:lang w:val="en-US"/>
        </w:rPr>
        <w:t>PPL</w:t>
      </w:r>
      <w:r>
        <w:rPr>
          <w:sz w:val="24"/>
          <w:szCs w:val="24"/>
          <w:lang w:val="en-US"/>
        </w:rPr>
        <w:t>)</w:t>
      </w:r>
    </w:p>
    <w:p w:rsidR="004501ED" w:rsidRDefault="004501ED" w:rsidP="00437EB5">
      <w:pPr>
        <w:spacing w:line="360" w:lineRule="auto"/>
        <w:jc w:val="both"/>
        <w:rPr>
          <w:sz w:val="24"/>
          <w:szCs w:val="24"/>
          <w:lang w:val="en-US"/>
        </w:rPr>
      </w:pPr>
    </w:p>
    <w:p w:rsidR="00C411FC" w:rsidRPr="00E203D7" w:rsidRDefault="00C411FC" w:rsidP="00437EB5">
      <w:pPr>
        <w:spacing w:line="360" w:lineRule="auto"/>
        <w:jc w:val="both"/>
        <w:rPr>
          <w:sz w:val="24"/>
          <w:szCs w:val="24"/>
          <w:lang w:val="en-US"/>
        </w:rPr>
      </w:pPr>
    </w:p>
    <w:p w:rsidR="00F81D5D" w:rsidRPr="00F81D5D" w:rsidRDefault="00F81D5D" w:rsidP="00F81D5D">
      <w:pPr>
        <w:rPr>
          <w:sz w:val="24"/>
          <w:szCs w:val="24"/>
        </w:rPr>
      </w:pPr>
      <w:r w:rsidRPr="00740869">
        <w:rPr>
          <w:sz w:val="24"/>
          <w:szCs w:val="24"/>
          <w:lang w:val="en-US"/>
        </w:rPr>
        <w:t xml:space="preserve">     </w:t>
      </w:r>
      <w:r w:rsidRPr="003E7772">
        <w:rPr>
          <w:noProof/>
          <w:sz w:val="24"/>
          <w:szCs w:val="24"/>
        </w:rPr>
        <w:drawing>
          <wp:inline distT="0" distB="0" distL="0" distR="0" wp14:anchorId="36442C97" wp14:editId="706F720C">
            <wp:extent cx="2476800" cy="1872000"/>
            <wp:effectExtent l="0" t="0" r="0" b="0"/>
            <wp:docPr id="377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800" cy="18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1D5D">
        <w:rPr>
          <w:sz w:val="24"/>
          <w:szCs w:val="24"/>
        </w:rPr>
        <w:t xml:space="preserve"> </w:t>
      </w:r>
      <w:r w:rsidR="00E816C4">
        <w:rPr>
          <w:sz w:val="24"/>
          <w:szCs w:val="24"/>
        </w:rPr>
        <w:t xml:space="preserve">    </w:t>
      </w:r>
      <w:r w:rsidRPr="00F81D5D"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7E77245A" wp14:editId="3BBA8369">
            <wp:extent cx="2484000" cy="1868400"/>
            <wp:effectExtent l="0" t="0" r="0" b="0"/>
            <wp:docPr id="106" name="Obraz 63" descr="C:\DJN\Daria E\Projekt RID\Wolborz Polichno\cienkie szlify\7A\7A 100x UV zel w pora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JN\Daria E\Projekt RID\Wolborz Polichno\cienkie szlify\7A\7A 100x UV zel w porach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00" cy="186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1FC" w:rsidRDefault="00C411FC" w:rsidP="00F81D5D">
      <w:pPr>
        <w:spacing w:line="360" w:lineRule="auto"/>
        <w:jc w:val="both"/>
        <w:rPr>
          <w:sz w:val="24"/>
          <w:szCs w:val="24"/>
        </w:rPr>
      </w:pPr>
    </w:p>
    <w:p w:rsidR="00F81D5D" w:rsidRPr="005D2633" w:rsidRDefault="00F81D5D" w:rsidP="00F81D5D">
      <w:pPr>
        <w:spacing w:line="360" w:lineRule="auto"/>
        <w:jc w:val="both"/>
        <w:rPr>
          <w:sz w:val="24"/>
          <w:szCs w:val="24"/>
        </w:rPr>
      </w:pPr>
      <w:r w:rsidRPr="005D2633">
        <w:rPr>
          <w:sz w:val="24"/>
          <w:szCs w:val="24"/>
        </w:rPr>
        <w:t>Ry</w:t>
      </w:r>
      <w:r>
        <w:rPr>
          <w:sz w:val="24"/>
          <w:szCs w:val="24"/>
        </w:rPr>
        <w:t>s.</w:t>
      </w:r>
      <w:r w:rsidR="00C92A1C">
        <w:rPr>
          <w:sz w:val="24"/>
          <w:szCs w:val="24"/>
        </w:rPr>
        <w:t>5</w:t>
      </w:r>
      <w:r>
        <w:rPr>
          <w:sz w:val="24"/>
          <w:szCs w:val="24"/>
        </w:rPr>
        <w:t>. Produkty reakcji ASR czę</w:t>
      </w:r>
      <w:r w:rsidRPr="005D2633">
        <w:rPr>
          <w:sz w:val="24"/>
          <w:szCs w:val="24"/>
        </w:rPr>
        <w:t>ściowo wypełniające pustkę powietrzną (cienki szli</w:t>
      </w:r>
      <w:r>
        <w:rPr>
          <w:sz w:val="24"/>
          <w:szCs w:val="24"/>
        </w:rPr>
        <w:t>f;</w:t>
      </w:r>
      <w:r w:rsidRPr="005D2633">
        <w:rPr>
          <w:sz w:val="24"/>
          <w:szCs w:val="24"/>
        </w:rPr>
        <w:t xml:space="preserve"> XPL_G </w:t>
      </w:r>
      <w:r>
        <w:rPr>
          <w:sz w:val="24"/>
          <w:szCs w:val="24"/>
        </w:rPr>
        <w:t>oraz</w:t>
      </w:r>
      <w:r w:rsidRPr="005D2633">
        <w:rPr>
          <w:sz w:val="24"/>
          <w:szCs w:val="24"/>
        </w:rPr>
        <w:t xml:space="preserve"> UV)</w:t>
      </w:r>
    </w:p>
    <w:p w:rsidR="00F81D5D" w:rsidRPr="005D2633" w:rsidRDefault="00F81D5D" w:rsidP="00F81D5D">
      <w:pPr>
        <w:spacing w:line="360" w:lineRule="auto"/>
        <w:jc w:val="both"/>
        <w:rPr>
          <w:sz w:val="24"/>
          <w:szCs w:val="24"/>
          <w:lang w:val="en-US"/>
        </w:rPr>
      </w:pPr>
      <w:r w:rsidRPr="005D2633">
        <w:rPr>
          <w:sz w:val="24"/>
          <w:szCs w:val="24"/>
          <w:lang w:val="en-US"/>
        </w:rPr>
        <w:t xml:space="preserve">Fig. </w:t>
      </w:r>
      <w:r w:rsidR="00C92A1C">
        <w:rPr>
          <w:sz w:val="24"/>
          <w:szCs w:val="24"/>
          <w:lang w:val="en-US"/>
        </w:rPr>
        <w:t>5</w:t>
      </w:r>
      <w:r w:rsidRPr="005D2633">
        <w:rPr>
          <w:sz w:val="24"/>
          <w:szCs w:val="24"/>
          <w:lang w:val="en-US"/>
        </w:rPr>
        <w:t xml:space="preserve">. </w:t>
      </w:r>
      <w:r>
        <w:rPr>
          <w:sz w:val="24"/>
          <w:szCs w:val="24"/>
          <w:lang w:val="en-US"/>
        </w:rPr>
        <w:t>ASR</w:t>
      </w:r>
      <w:r w:rsidRPr="005D2633">
        <w:rPr>
          <w:sz w:val="24"/>
          <w:szCs w:val="24"/>
          <w:lang w:val="en-US"/>
        </w:rPr>
        <w:t xml:space="preserve"> reaction product</w:t>
      </w:r>
      <w:r>
        <w:rPr>
          <w:sz w:val="24"/>
          <w:szCs w:val="24"/>
          <w:lang w:val="en-US"/>
        </w:rPr>
        <w:t>s</w:t>
      </w:r>
      <w:r w:rsidRPr="005D2633">
        <w:rPr>
          <w:sz w:val="24"/>
          <w:szCs w:val="24"/>
          <w:lang w:val="en-US"/>
        </w:rPr>
        <w:t xml:space="preserve"> partly infilling air void (</w:t>
      </w:r>
      <w:r>
        <w:rPr>
          <w:sz w:val="24"/>
          <w:szCs w:val="24"/>
          <w:lang w:val="en-US"/>
        </w:rPr>
        <w:t xml:space="preserve">thin section; </w:t>
      </w:r>
      <w:r w:rsidRPr="005D2633">
        <w:rPr>
          <w:sz w:val="24"/>
          <w:szCs w:val="24"/>
          <w:lang w:val="en-US"/>
        </w:rPr>
        <w:t>XPL_G</w:t>
      </w:r>
      <w:r>
        <w:rPr>
          <w:sz w:val="24"/>
          <w:szCs w:val="24"/>
          <w:lang w:val="en-US"/>
        </w:rPr>
        <w:t xml:space="preserve"> and</w:t>
      </w:r>
      <w:r w:rsidRPr="005D2633">
        <w:rPr>
          <w:sz w:val="24"/>
          <w:szCs w:val="24"/>
          <w:lang w:val="en-US"/>
        </w:rPr>
        <w:t xml:space="preserve"> UV)</w:t>
      </w:r>
    </w:p>
    <w:p w:rsidR="004501ED" w:rsidRDefault="004501ED" w:rsidP="00437EB5">
      <w:pPr>
        <w:spacing w:line="360" w:lineRule="auto"/>
        <w:jc w:val="both"/>
        <w:rPr>
          <w:sz w:val="24"/>
          <w:szCs w:val="24"/>
          <w:lang w:val="en-US"/>
        </w:rPr>
      </w:pPr>
    </w:p>
    <w:p w:rsidR="00F81D5D" w:rsidRDefault="00F81D5D" w:rsidP="00437EB5">
      <w:pPr>
        <w:spacing w:line="360" w:lineRule="auto"/>
        <w:jc w:val="both"/>
        <w:rPr>
          <w:sz w:val="24"/>
          <w:szCs w:val="24"/>
          <w:lang w:val="en-US"/>
        </w:rPr>
      </w:pPr>
    </w:p>
    <w:p w:rsidR="00C92A1C" w:rsidRPr="00F61590" w:rsidRDefault="00C92A1C" w:rsidP="00C92A1C">
      <w:pPr>
        <w:spacing w:line="360" w:lineRule="auto"/>
        <w:jc w:val="both"/>
        <w:rPr>
          <w:sz w:val="24"/>
          <w:szCs w:val="24"/>
          <w:lang w:val="en-US"/>
        </w:rPr>
      </w:pPr>
    </w:p>
    <w:p w:rsidR="00C92A1C" w:rsidRDefault="00C92A1C" w:rsidP="00C92A1C">
      <w:pPr>
        <w:spacing w:line="360" w:lineRule="auto"/>
        <w:jc w:val="both"/>
        <w:rPr>
          <w:sz w:val="24"/>
          <w:szCs w:val="24"/>
        </w:rPr>
      </w:pPr>
      <w:r w:rsidRPr="003E7772">
        <w:rPr>
          <w:noProof/>
          <w:sz w:val="24"/>
          <w:szCs w:val="24"/>
        </w:rPr>
        <w:drawing>
          <wp:inline distT="0" distB="0" distL="0" distR="0" wp14:anchorId="77A0684F" wp14:editId="5FCEA545">
            <wp:extent cx="2959100" cy="2232962"/>
            <wp:effectExtent l="0" t="0" r="0" b="0"/>
            <wp:docPr id="4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255" cy="2264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A1C" w:rsidRDefault="00C92A1C" w:rsidP="00C92A1C">
      <w:pPr>
        <w:spacing w:line="360" w:lineRule="auto"/>
        <w:jc w:val="both"/>
        <w:rPr>
          <w:sz w:val="24"/>
          <w:szCs w:val="24"/>
        </w:rPr>
      </w:pPr>
    </w:p>
    <w:p w:rsidR="00C92A1C" w:rsidRPr="0069198D" w:rsidRDefault="00C92A1C" w:rsidP="00C92A1C">
      <w:pPr>
        <w:spacing w:line="360" w:lineRule="auto"/>
        <w:jc w:val="both"/>
        <w:rPr>
          <w:sz w:val="24"/>
          <w:szCs w:val="24"/>
        </w:rPr>
      </w:pPr>
      <w:r w:rsidRPr="0069198D">
        <w:rPr>
          <w:sz w:val="24"/>
          <w:szCs w:val="24"/>
        </w:rPr>
        <w:t xml:space="preserve">Rys. </w:t>
      </w:r>
      <w:r w:rsidR="00C411FC">
        <w:rPr>
          <w:sz w:val="24"/>
          <w:szCs w:val="24"/>
        </w:rPr>
        <w:t>6</w:t>
      </w:r>
      <w:r w:rsidRPr="0069198D">
        <w:rPr>
          <w:sz w:val="24"/>
          <w:szCs w:val="24"/>
        </w:rPr>
        <w:t>. Zróżnicowanie wielkości ziaren kwarcu w spękanym kruszywie kwarcytowym, XPL_G</w:t>
      </w:r>
    </w:p>
    <w:p w:rsidR="00C92A1C" w:rsidRPr="00D568FE" w:rsidRDefault="00C92A1C" w:rsidP="00C92A1C">
      <w:pPr>
        <w:pStyle w:val="Akapitzlist"/>
        <w:spacing w:line="360" w:lineRule="auto"/>
        <w:ind w:left="0"/>
        <w:jc w:val="both"/>
        <w:rPr>
          <w:sz w:val="24"/>
          <w:szCs w:val="24"/>
          <w:lang w:val="en-US"/>
        </w:rPr>
      </w:pPr>
      <w:r w:rsidRPr="00D568FE">
        <w:rPr>
          <w:sz w:val="24"/>
          <w:szCs w:val="24"/>
          <w:lang w:val="en-US"/>
        </w:rPr>
        <w:t>Fig.</w:t>
      </w:r>
      <w:r w:rsidR="00C411FC" w:rsidRPr="00D568FE">
        <w:rPr>
          <w:sz w:val="24"/>
          <w:szCs w:val="24"/>
          <w:lang w:val="en-US"/>
        </w:rPr>
        <w:t>6</w:t>
      </w:r>
      <w:r w:rsidRPr="00D568FE">
        <w:rPr>
          <w:sz w:val="24"/>
          <w:szCs w:val="24"/>
          <w:lang w:val="en-US"/>
        </w:rPr>
        <w:t>. Differences of quartz grain size in cracked quartzite aggregate, XPL_G</w:t>
      </w:r>
    </w:p>
    <w:p w:rsidR="00F81D5D" w:rsidRPr="00D568FE" w:rsidRDefault="00F81D5D" w:rsidP="00437EB5">
      <w:pPr>
        <w:spacing w:line="360" w:lineRule="auto"/>
        <w:jc w:val="both"/>
        <w:rPr>
          <w:sz w:val="24"/>
          <w:szCs w:val="24"/>
          <w:lang w:val="en-US"/>
        </w:rPr>
      </w:pPr>
    </w:p>
    <w:p w:rsidR="002E3544" w:rsidRPr="00C411FC" w:rsidRDefault="002E3544" w:rsidP="00243204">
      <w:pPr>
        <w:pStyle w:val="Akapitzlist"/>
        <w:spacing w:line="360" w:lineRule="auto"/>
        <w:ind w:left="0"/>
        <w:rPr>
          <w:sz w:val="24"/>
          <w:szCs w:val="24"/>
        </w:rPr>
      </w:pPr>
      <w:r w:rsidRPr="00466DF3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CE3591D" wp14:editId="18DE8B33">
                <wp:simplePos x="0" y="0"/>
                <wp:positionH relativeFrom="column">
                  <wp:posOffset>3038475</wp:posOffset>
                </wp:positionH>
                <wp:positionV relativeFrom="paragraph">
                  <wp:posOffset>1584960</wp:posOffset>
                </wp:positionV>
                <wp:extent cx="421005" cy="454660"/>
                <wp:effectExtent l="38100" t="0" r="17145" b="59690"/>
                <wp:wrapNone/>
                <wp:docPr id="11" name="Łącznik prosty ze strzałką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21005" cy="45466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361F35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1" o:spid="_x0000_s1026" type="#_x0000_t32" style="position:absolute;margin-left:239.25pt;margin-top:124.8pt;width:33.15pt;height:35.8pt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" strokecolor="red" strokeweight="1.25pt">
                <v:stroke endarrow="classic" endarrowwidth="wide" endarrowlength="long"/>
              </v:shape>
            </w:pict>
          </mc:Fallback>
        </mc:AlternateContent>
      </w:r>
      <w:r w:rsidRPr="00466DF3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D85CDF1" wp14:editId="413A8658">
                <wp:simplePos x="0" y="0"/>
                <wp:positionH relativeFrom="column">
                  <wp:posOffset>1449070</wp:posOffset>
                </wp:positionH>
                <wp:positionV relativeFrom="paragraph">
                  <wp:posOffset>384810</wp:posOffset>
                </wp:positionV>
                <wp:extent cx="421005" cy="454660"/>
                <wp:effectExtent l="38100" t="0" r="17145" b="59690"/>
                <wp:wrapNone/>
                <wp:docPr id="8" name="Łącznik prosty ze strzałką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21005" cy="45466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267C50" id="Łącznik prosty ze strzałką 8" o:spid="_x0000_s1026" type="#_x0000_t32" style="position:absolute;margin-left:114.1pt;margin-top:30.3pt;width:33.15pt;height:35.8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" strokecolor="red" strokeweight="1.25pt">
                <v:stroke endarrow="classic" endarrowwidth="wide" endarrowlength="long"/>
              </v:shape>
            </w:pict>
          </mc:Fallback>
        </mc:AlternateContent>
      </w:r>
      <w:r w:rsidRPr="00466DF3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A94370E" wp14:editId="1310D367">
                <wp:simplePos x="0" y="0"/>
                <wp:positionH relativeFrom="column">
                  <wp:posOffset>2120265</wp:posOffset>
                </wp:positionH>
                <wp:positionV relativeFrom="paragraph">
                  <wp:posOffset>1032510</wp:posOffset>
                </wp:positionV>
                <wp:extent cx="421005" cy="454660"/>
                <wp:effectExtent l="38100" t="0" r="17145" b="59690"/>
                <wp:wrapNone/>
                <wp:docPr id="47" name="Łącznik prosty ze strzałką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21005" cy="45466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660CF" id="Łącznik prosty ze strzałką 47" o:spid="_x0000_s1026" type="#_x0000_t32" style="position:absolute;margin-left:166.95pt;margin-top:81.3pt;width:33.15pt;height:35.8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" strokecolor="red" strokeweight="1.25pt">
                <v:stroke endarrow="classic" endarrowwidth="wide" endarrowlength="long"/>
              </v:shape>
            </w:pict>
          </mc:Fallback>
        </mc:AlternateContent>
      </w:r>
      <w:r>
        <w:rPr>
          <w:noProof/>
          <w:snapToGrid/>
        </w:rPr>
        <w:drawing>
          <wp:inline distT="0" distB="0" distL="0" distR="0" wp14:anchorId="78AC2874" wp14:editId="719E2873">
            <wp:extent cx="3848100" cy="2886287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51372" cy="288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3D7" w:rsidRDefault="00E203D7" w:rsidP="00243204">
      <w:pPr>
        <w:pStyle w:val="Akapitzlist"/>
        <w:spacing w:line="360" w:lineRule="auto"/>
        <w:ind w:left="0"/>
        <w:rPr>
          <w:sz w:val="24"/>
          <w:szCs w:val="24"/>
        </w:rPr>
      </w:pPr>
    </w:p>
    <w:p w:rsidR="00BC6A37" w:rsidRPr="00BC6A37" w:rsidRDefault="00A800E4" w:rsidP="00243204">
      <w:pPr>
        <w:pStyle w:val="Akapitzlist"/>
        <w:spacing w:line="360" w:lineRule="auto"/>
        <w:ind w:left="0"/>
        <w:rPr>
          <w:sz w:val="24"/>
          <w:szCs w:val="24"/>
        </w:rPr>
      </w:pPr>
      <w:r>
        <w:rPr>
          <w:sz w:val="24"/>
          <w:szCs w:val="24"/>
        </w:rPr>
        <w:t>Rys.</w:t>
      </w:r>
      <w:r w:rsidR="00F81D5D">
        <w:rPr>
          <w:sz w:val="24"/>
          <w:szCs w:val="24"/>
        </w:rPr>
        <w:t>7</w:t>
      </w:r>
      <w:r w:rsidR="00BC6A37" w:rsidRPr="00BC6A37">
        <w:rPr>
          <w:sz w:val="24"/>
          <w:szCs w:val="24"/>
        </w:rPr>
        <w:t>. Produkt</w:t>
      </w:r>
      <w:r w:rsidR="00F81D5D">
        <w:rPr>
          <w:sz w:val="24"/>
          <w:szCs w:val="24"/>
        </w:rPr>
        <w:t>y</w:t>
      </w:r>
      <w:r w:rsidR="00BC6A37" w:rsidRPr="00BC6A37">
        <w:rPr>
          <w:sz w:val="24"/>
          <w:szCs w:val="24"/>
        </w:rPr>
        <w:t xml:space="preserve"> reakcji ASR rozciągając</w:t>
      </w:r>
      <w:r w:rsidR="00F81D5D">
        <w:rPr>
          <w:sz w:val="24"/>
          <w:szCs w:val="24"/>
        </w:rPr>
        <w:t>e</w:t>
      </w:r>
      <w:r w:rsidR="00BC6A37" w:rsidRPr="00BC6A37">
        <w:rPr>
          <w:sz w:val="24"/>
          <w:szCs w:val="24"/>
        </w:rPr>
        <w:t xml:space="preserve"> się od ziarna kwarcytu poza granicę ziarna do matrycy cementowej – mikrofotografia SEM</w:t>
      </w:r>
    </w:p>
    <w:p w:rsidR="00243204" w:rsidRDefault="009E60AD" w:rsidP="00243204">
      <w:pPr>
        <w:pStyle w:val="Akapitzlist"/>
        <w:spacing w:line="360" w:lineRule="auto"/>
        <w:ind w:left="0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Fig.</w:t>
      </w:r>
      <w:r w:rsidR="00F81D5D">
        <w:rPr>
          <w:sz w:val="24"/>
          <w:szCs w:val="24"/>
          <w:lang w:val="en-US"/>
        </w:rPr>
        <w:t>7</w:t>
      </w:r>
      <w:r w:rsidR="00243204" w:rsidRPr="00AB24E6">
        <w:rPr>
          <w:sz w:val="24"/>
          <w:szCs w:val="24"/>
          <w:lang w:val="en-US"/>
        </w:rPr>
        <w:t xml:space="preserve">. </w:t>
      </w:r>
      <w:r w:rsidR="00243204">
        <w:rPr>
          <w:sz w:val="24"/>
          <w:szCs w:val="24"/>
          <w:lang w:val="en-US"/>
        </w:rPr>
        <w:t>ASR products in</w:t>
      </w:r>
      <w:r w:rsidR="00243204" w:rsidRPr="00AB24E6">
        <w:rPr>
          <w:sz w:val="24"/>
          <w:szCs w:val="24"/>
          <w:lang w:val="en-US"/>
        </w:rPr>
        <w:t xml:space="preserve"> quartzite </w:t>
      </w:r>
      <w:r w:rsidR="00243204">
        <w:rPr>
          <w:sz w:val="24"/>
          <w:szCs w:val="24"/>
          <w:lang w:val="en-US"/>
        </w:rPr>
        <w:t xml:space="preserve">aggregate </w:t>
      </w:r>
      <w:r w:rsidR="004501ED" w:rsidRPr="004501ED">
        <w:rPr>
          <w:sz w:val="24"/>
          <w:szCs w:val="24"/>
          <w:lang w:val="en-US"/>
        </w:rPr>
        <w:t>and in cement paste</w:t>
      </w:r>
      <w:r w:rsidR="004501ED">
        <w:rPr>
          <w:sz w:val="24"/>
          <w:szCs w:val="24"/>
          <w:lang w:val="en-US"/>
        </w:rPr>
        <w:t>,</w:t>
      </w:r>
      <w:r w:rsidR="004501ED" w:rsidRPr="004501ED">
        <w:rPr>
          <w:sz w:val="24"/>
          <w:szCs w:val="24"/>
          <w:lang w:val="en-US"/>
        </w:rPr>
        <w:t xml:space="preserve"> </w:t>
      </w:r>
      <w:r w:rsidR="00243204" w:rsidRPr="00AB24E6">
        <w:rPr>
          <w:sz w:val="24"/>
          <w:szCs w:val="24"/>
          <w:lang w:val="en-US"/>
        </w:rPr>
        <w:t xml:space="preserve">penetrating </w:t>
      </w:r>
      <w:r w:rsidR="004501ED">
        <w:rPr>
          <w:sz w:val="24"/>
          <w:szCs w:val="24"/>
          <w:lang w:val="en-US"/>
        </w:rPr>
        <w:t xml:space="preserve">beyond the </w:t>
      </w:r>
      <w:r w:rsidR="002E3544">
        <w:rPr>
          <w:sz w:val="24"/>
          <w:szCs w:val="24"/>
          <w:lang w:val="en-US"/>
        </w:rPr>
        <w:t>aggr</w:t>
      </w:r>
      <w:r w:rsidR="00BC6A37">
        <w:rPr>
          <w:sz w:val="24"/>
          <w:szCs w:val="24"/>
          <w:lang w:val="en-US"/>
        </w:rPr>
        <w:t>e</w:t>
      </w:r>
      <w:r w:rsidR="002E3544">
        <w:rPr>
          <w:sz w:val="24"/>
          <w:szCs w:val="24"/>
          <w:lang w:val="en-US"/>
        </w:rPr>
        <w:t>g</w:t>
      </w:r>
      <w:r w:rsidR="00BC6A37">
        <w:rPr>
          <w:sz w:val="24"/>
          <w:szCs w:val="24"/>
          <w:lang w:val="en-US"/>
        </w:rPr>
        <w:t>a</w:t>
      </w:r>
      <w:r w:rsidR="002E3544">
        <w:rPr>
          <w:sz w:val="24"/>
          <w:szCs w:val="24"/>
          <w:lang w:val="en-US"/>
        </w:rPr>
        <w:t>te</w:t>
      </w:r>
      <w:r w:rsidR="00E816C4">
        <w:rPr>
          <w:sz w:val="24"/>
          <w:szCs w:val="24"/>
          <w:lang w:val="en-US"/>
        </w:rPr>
        <w:t xml:space="preserve"> – SEM microphotograph</w:t>
      </w:r>
    </w:p>
    <w:p w:rsidR="00BC6A37" w:rsidRPr="00A800E4" w:rsidRDefault="00BC6A37" w:rsidP="00BC6A37">
      <w:pPr>
        <w:spacing w:line="360" w:lineRule="auto"/>
        <w:jc w:val="both"/>
        <w:rPr>
          <w:sz w:val="24"/>
          <w:szCs w:val="24"/>
          <w:lang w:val="en-US"/>
        </w:rPr>
      </w:pPr>
    </w:p>
    <w:p w:rsidR="00BC6A37" w:rsidRDefault="00BC6A37" w:rsidP="00BC6A37">
      <w:pPr>
        <w:spacing w:line="360" w:lineRule="auto"/>
        <w:jc w:val="both"/>
        <w:rPr>
          <w:sz w:val="24"/>
          <w:szCs w:val="24"/>
          <w:lang w:val="en-US"/>
        </w:rPr>
      </w:pPr>
    </w:p>
    <w:p w:rsidR="00BC6A37" w:rsidRPr="005D2633" w:rsidRDefault="00BC6A37" w:rsidP="00BC6A37">
      <w:pPr>
        <w:jc w:val="both"/>
        <w:rPr>
          <w:sz w:val="24"/>
          <w:szCs w:val="24"/>
          <w:lang w:val="en-US"/>
        </w:rPr>
      </w:pPr>
      <w:r w:rsidRPr="005D2633">
        <w:rPr>
          <w:sz w:val="24"/>
          <w:szCs w:val="24"/>
          <w:lang w:val="en-US"/>
        </w:rPr>
        <w:t xml:space="preserve">  </w:t>
      </w:r>
    </w:p>
    <w:p w:rsidR="00F61590" w:rsidRDefault="00F61590">
      <w:pPr>
        <w:widowControl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br w:type="page"/>
      </w:r>
    </w:p>
    <w:p w:rsidR="00194B71" w:rsidRPr="0085045B" w:rsidRDefault="00894AE4" w:rsidP="00194B71">
      <w:pPr>
        <w:rPr>
          <w:sz w:val="24"/>
          <w:szCs w:val="24"/>
          <w:lang w:val="en-US"/>
        </w:rPr>
      </w:pPr>
      <w:r>
        <w:rPr>
          <w:noProof/>
          <w:snapToGrid/>
        </w:rPr>
        <w:lastRenderedPageBreak/>
        <w:drawing>
          <wp:inline distT="0" distB="0" distL="0" distR="0" wp14:anchorId="6F25A54C" wp14:editId="4F67499D">
            <wp:extent cx="3897692" cy="2927350"/>
            <wp:effectExtent l="0" t="0" r="7620" b="635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45069" cy="296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B71" w:rsidRPr="0085045B">
        <w:rPr>
          <w:sz w:val="24"/>
          <w:szCs w:val="24"/>
          <w:lang w:val="en-US"/>
        </w:rPr>
        <w:t xml:space="preserve">  </w:t>
      </w:r>
    </w:p>
    <w:p w:rsidR="00194B71" w:rsidRDefault="00194B71" w:rsidP="00194B71">
      <w:pPr>
        <w:rPr>
          <w:sz w:val="24"/>
          <w:szCs w:val="24"/>
          <w:lang w:val="en-US"/>
        </w:rPr>
      </w:pPr>
      <w:r w:rsidRPr="0085045B">
        <w:rPr>
          <w:sz w:val="24"/>
          <w:szCs w:val="24"/>
          <w:lang w:val="en-US"/>
        </w:rPr>
        <w:t xml:space="preserve">a)   </w:t>
      </w:r>
    </w:p>
    <w:p w:rsidR="00CA779D" w:rsidRDefault="00CA779D" w:rsidP="00194B71">
      <w:pPr>
        <w:rPr>
          <w:sz w:val="24"/>
          <w:szCs w:val="24"/>
          <w:lang w:val="en-US"/>
        </w:rPr>
      </w:pPr>
      <w:r>
        <w:rPr>
          <w:noProof/>
          <w:snapToGrid/>
        </w:rPr>
        <w:drawing>
          <wp:inline distT="0" distB="0" distL="0" distR="0" wp14:anchorId="050FA18D" wp14:editId="43B53F0B">
            <wp:extent cx="3105150" cy="2019855"/>
            <wp:effectExtent l="0" t="0" r="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16488" cy="202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79D" w:rsidRPr="00C92A1C" w:rsidRDefault="00CA779D" w:rsidP="00CA779D">
      <w:pPr>
        <w:rPr>
          <w:rFonts w:asciiTheme="minorHAnsi" w:hAnsiTheme="minorHAnsi"/>
          <w:sz w:val="22"/>
          <w:szCs w:val="22"/>
        </w:rPr>
      </w:pPr>
      <w:r w:rsidRPr="00C92A1C">
        <w:rPr>
          <w:sz w:val="24"/>
          <w:szCs w:val="24"/>
        </w:rPr>
        <w:t xml:space="preserve">         </w:t>
      </w:r>
      <w:r w:rsidRPr="00C92A1C">
        <w:rPr>
          <w:rFonts w:asciiTheme="minorHAnsi" w:hAnsiTheme="minorHAnsi"/>
          <w:sz w:val="22"/>
          <w:szCs w:val="22"/>
        </w:rPr>
        <w:t xml:space="preserve">     146                                       150</w:t>
      </w:r>
    </w:p>
    <w:p w:rsidR="00194B71" w:rsidRPr="00C92A1C" w:rsidRDefault="00194B71" w:rsidP="00194B71">
      <w:pPr>
        <w:rPr>
          <w:rFonts w:asciiTheme="minorHAnsi" w:hAnsiTheme="minorHAnsi"/>
          <w:sz w:val="22"/>
          <w:szCs w:val="22"/>
        </w:rPr>
      </w:pPr>
      <w:proofErr w:type="gramStart"/>
      <w:r w:rsidRPr="00C92A1C">
        <w:rPr>
          <w:sz w:val="24"/>
          <w:szCs w:val="24"/>
        </w:rPr>
        <w:t>b</w:t>
      </w:r>
      <w:proofErr w:type="gramEnd"/>
      <w:r w:rsidRPr="00C92A1C">
        <w:rPr>
          <w:sz w:val="24"/>
          <w:szCs w:val="24"/>
        </w:rPr>
        <w:t xml:space="preserve">)    </w:t>
      </w:r>
    </w:p>
    <w:p w:rsidR="00E816C4" w:rsidRPr="00C92A1C" w:rsidRDefault="00E816C4" w:rsidP="00194B71">
      <w:pPr>
        <w:pStyle w:val="Akapitzlist"/>
        <w:spacing w:line="360" w:lineRule="auto"/>
        <w:ind w:left="0"/>
        <w:rPr>
          <w:sz w:val="24"/>
          <w:szCs w:val="24"/>
        </w:rPr>
      </w:pPr>
    </w:p>
    <w:p w:rsidR="00BC6A37" w:rsidRPr="00E816C4" w:rsidRDefault="00E816C4" w:rsidP="00194B71">
      <w:pPr>
        <w:pStyle w:val="Akapitzlist"/>
        <w:spacing w:line="360" w:lineRule="auto"/>
        <w:ind w:left="0"/>
        <w:rPr>
          <w:sz w:val="24"/>
          <w:szCs w:val="24"/>
        </w:rPr>
      </w:pPr>
      <w:r w:rsidRPr="00C92A1C">
        <w:rPr>
          <w:sz w:val="24"/>
          <w:szCs w:val="24"/>
        </w:rPr>
        <w:t>Rys</w:t>
      </w:r>
      <w:r w:rsidR="009E60AD" w:rsidRPr="00C92A1C">
        <w:rPr>
          <w:sz w:val="24"/>
          <w:szCs w:val="24"/>
        </w:rPr>
        <w:t>.</w:t>
      </w:r>
      <w:r w:rsidR="00F81D5D" w:rsidRPr="00C92A1C">
        <w:rPr>
          <w:sz w:val="24"/>
          <w:szCs w:val="24"/>
        </w:rPr>
        <w:t>8</w:t>
      </w:r>
      <w:r w:rsidR="00922972" w:rsidRPr="00C92A1C">
        <w:rPr>
          <w:sz w:val="24"/>
          <w:szCs w:val="24"/>
        </w:rPr>
        <w:t xml:space="preserve">. </w:t>
      </w:r>
      <w:r w:rsidRPr="00E816C4">
        <w:rPr>
          <w:sz w:val="24"/>
          <w:szCs w:val="24"/>
        </w:rPr>
        <w:t>Skł</w:t>
      </w:r>
      <w:r>
        <w:rPr>
          <w:sz w:val="24"/>
          <w:szCs w:val="24"/>
        </w:rPr>
        <w:t>a</w:t>
      </w:r>
      <w:r w:rsidRPr="00E816C4">
        <w:rPr>
          <w:sz w:val="24"/>
          <w:szCs w:val="24"/>
        </w:rPr>
        <w:t xml:space="preserve">d produktów reakcji ASR w ziarnie kwarcytu – mikrofotografia SEM i spektrum </w:t>
      </w:r>
      <w:r w:rsidR="00922972" w:rsidRPr="00E816C4">
        <w:rPr>
          <w:sz w:val="24"/>
          <w:szCs w:val="24"/>
        </w:rPr>
        <w:t xml:space="preserve">EDS </w:t>
      </w:r>
      <w:r w:rsidRPr="00E816C4">
        <w:rPr>
          <w:sz w:val="24"/>
          <w:szCs w:val="24"/>
        </w:rPr>
        <w:t>w wybranych mikroobszarach wskazanych numerami</w:t>
      </w:r>
      <w:r>
        <w:rPr>
          <w:sz w:val="24"/>
          <w:szCs w:val="24"/>
        </w:rPr>
        <w:t xml:space="preserve"> </w:t>
      </w:r>
    </w:p>
    <w:p w:rsidR="00E816C4" w:rsidRDefault="00E816C4" w:rsidP="00E816C4">
      <w:pPr>
        <w:pStyle w:val="Akapitzlist"/>
        <w:spacing w:line="360" w:lineRule="auto"/>
        <w:ind w:left="0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Fig.8. ASR product </w:t>
      </w:r>
      <w:r w:rsidRPr="00AB24E6">
        <w:rPr>
          <w:sz w:val="24"/>
          <w:szCs w:val="24"/>
          <w:lang w:val="en-US"/>
        </w:rPr>
        <w:t>composition in quartzite aggregate</w:t>
      </w:r>
      <w:r>
        <w:rPr>
          <w:sz w:val="24"/>
          <w:szCs w:val="24"/>
          <w:lang w:val="en-US"/>
        </w:rPr>
        <w:t xml:space="preserve"> - SEM microphotograph and </w:t>
      </w:r>
      <w:proofErr w:type="gramStart"/>
      <w:r>
        <w:rPr>
          <w:sz w:val="24"/>
          <w:szCs w:val="24"/>
          <w:lang w:val="en-US"/>
        </w:rPr>
        <w:t>EDS</w:t>
      </w:r>
      <w:proofErr w:type="gramEnd"/>
      <w:r>
        <w:rPr>
          <w:sz w:val="24"/>
          <w:szCs w:val="24"/>
          <w:lang w:val="en-US"/>
        </w:rPr>
        <w:t xml:space="preserve"> analysis in selected </w:t>
      </w:r>
      <w:proofErr w:type="spellStart"/>
      <w:r>
        <w:rPr>
          <w:sz w:val="24"/>
          <w:szCs w:val="24"/>
          <w:lang w:val="en-US"/>
        </w:rPr>
        <w:t>micro</w:t>
      </w:r>
      <w:r w:rsidRPr="00AB24E6">
        <w:rPr>
          <w:sz w:val="24"/>
          <w:szCs w:val="24"/>
          <w:lang w:val="en-US"/>
        </w:rPr>
        <w:t>areas</w:t>
      </w:r>
      <w:proofErr w:type="spellEnd"/>
      <w:r w:rsidRPr="00AB24E6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(designated by numbers)</w:t>
      </w:r>
      <w:r w:rsidRPr="00AB24E6">
        <w:rPr>
          <w:sz w:val="24"/>
          <w:szCs w:val="24"/>
          <w:lang w:val="en-US"/>
        </w:rPr>
        <w:t xml:space="preserve"> </w:t>
      </w:r>
    </w:p>
    <w:p w:rsidR="00F61590" w:rsidRDefault="00F61590">
      <w:pPr>
        <w:widowControl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br w:type="page"/>
      </w:r>
    </w:p>
    <w:p w:rsidR="00194B71" w:rsidRPr="005D2633" w:rsidRDefault="00194B71" w:rsidP="00194B71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3FA9B34" wp14:editId="0020F934">
            <wp:extent cx="2660650" cy="1995340"/>
            <wp:effectExtent l="0" t="0" r="6350" b="5080"/>
            <wp:docPr id="4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501" cy="2004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2633">
        <w:rPr>
          <w:sz w:val="24"/>
          <w:szCs w:val="24"/>
        </w:rPr>
        <w:t xml:space="preserve">   </w:t>
      </w:r>
      <w:r>
        <w:rPr>
          <w:noProof/>
          <w:sz w:val="24"/>
          <w:szCs w:val="24"/>
        </w:rPr>
        <w:drawing>
          <wp:inline distT="0" distB="0" distL="0" distR="0" wp14:anchorId="0C04F52B" wp14:editId="353E2BB8">
            <wp:extent cx="2685825" cy="2014220"/>
            <wp:effectExtent l="0" t="0" r="635" b="5080"/>
            <wp:docPr id="5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23" cy="2018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B71" w:rsidRPr="005D2633" w:rsidRDefault="00194B71" w:rsidP="00194B71">
      <w:pPr>
        <w:rPr>
          <w:sz w:val="16"/>
          <w:szCs w:val="16"/>
        </w:rPr>
      </w:pPr>
    </w:p>
    <w:p w:rsidR="00194B71" w:rsidRPr="005D2633" w:rsidRDefault="00194B71" w:rsidP="00194B71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D20036F" wp14:editId="40307C7F">
            <wp:extent cx="2660650" cy="1995340"/>
            <wp:effectExtent l="0" t="0" r="6350" b="5080"/>
            <wp:docPr id="5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849" cy="200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2633">
        <w:rPr>
          <w:sz w:val="24"/>
          <w:szCs w:val="24"/>
        </w:rPr>
        <w:t xml:space="preserve">   </w:t>
      </w:r>
      <w:r>
        <w:rPr>
          <w:noProof/>
          <w:sz w:val="24"/>
          <w:szCs w:val="24"/>
        </w:rPr>
        <w:drawing>
          <wp:inline distT="0" distB="0" distL="0" distR="0" wp14:anchorId="1F24FB0E" wp14:editId="68BFFAE3">
            <wp:extent cx="2679700" cy="2009627"/>
            <wp:effectExtent l="0" t="0" r="6350" b="0"/>
            <wp:docPr id="59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582" cy="201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204" w:rsidRPr="005D2633" w:rsidRDefault="00243204" w:rsidP="00243204">
      <w:pPr>
        <w:pStyle w:val="Akapitzlist"/>
        <w:ind w:left="0"/>
        <w:rPr>
          <w:sz w:val="24"/>
          <w:szCs w:val="24"/>
        </w:rPr>
      </w:pPr>
    </w:p>
    <w:p w:rsidR="004661E0" w:rsidRPr="00F81D5D" w:rsidRDefault="004661E0" w:rsidP="004661E0">
      <w:pPr>
        <w:rPr>
          <w:sz w:val="16"/>
          <w:szCs w:val="16"/>
        </w:rPr>
      </w:pPr>
    </w:p>
    <w:p w:rsidR="004661E0" w:rsidRPr="00F61590" w:rsidRDefault="00F61590" w:rsidP="004661E0">
      <w:pPr>
        <w:pStyle w:val="Akapitzlist"/>
        <w:spacing w:line="360" w:lineRule="auto"/>
        <w:ind w:left="0"/>
        <w:rPr>
          <w:sz w:val="24"/>
          <w:szCs w:val="24"/>
        </w:rPr>
      </w:pPr>
      <w:r w:rsidRPr="00F61590">
        <w:rPr>
          <w:sz w:val="24"/>
          <w:szCs w:val="24"/>
        </w:rPr>
        <w:t>Rys.</w:t>
      </w:r>
      <w:r w:rsidR="00F81D5D">
        <w:rPr>
          <w:sz w:val="24"/>
          <w:szCs w:val="24"/>
        </w:rPr>
        <w:t>9</w:t>
      </w:r>
      <w:r w:rsidRPr="00F61590">
        <w:rPr>
          <w:sz w:val="24"/>
          <w:szCs w:val="24"/>
        </w:rPr>
        <w:t xml:space="preserve">. </w:t>
      </w:r>
      <w:r w:rsidR="00EA37F2">
        <w:rPr>
          <w:sz w:val="24"/>
          <w:szCs w:val="24"/>
        </w:rPr>
        <w:t>Mikrofotografia żelu ASR i m</w:t>
      </w:r>
      <w:r w:rsidRPr="00F61590">
        <w:rPr>
          <w:sz w:val="24"/>
          <w:szCs w:val="24"/>
        </w:rPr>
        <w:t>ap</w:t>
      </w:r>
      <w:r w:rsidR="00EA37F2">
        <w:rPr>
          <w:sz w:val="24"/>
          <w:szCs w:val="24"/>
        </w:rPr>
        <w:t>y</w:t>
      </w:r>
      <w:r w:rsidRPr="00F61590">
        <w:rPr>
          <w:sz w:val="24"/>
          <w:szCs w:val="24"/>
        </w:rPr>
        <w:t xml:space="preserve"> koncentracji pierwiastków K, Ca i Na w obszarze pękniętego ziarna kwarcytu</w:t>
      </w:r>
      <w:r w:rsidR="00EA37F2">
        <w:rPr>
          <w:sz w:val="24"/>
          <w:szCs w:val="24"/>
        </w:rPr>
        <w:t xml:space="preserve"> </w:t>
      </w:r>
    </w:p>
    <w:p w:rsidR="004661E0" w:rsidRDefault="004661E0" w:rsidP="004661E0">
      <w:pPr>
        <w:pStyle w:val="Akapitzlist"/>
        <w:spacing w:line="360" w:lineRule="auto"/>
        <w:ind w:left="0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Fig.</w:t>
      </w:r>
      <w:r w:rsidR="00F81D5D">
        <w:rPr>
          <w:sz w:val="24"/>
          <w:szCs w:val="24"/>
          <w:lang w:val="en-US"/>
        </w:rPr>
        <w:t>9</w:t>
      </w:r>
      <w:r w:rsidRPr="00AB24E6">
        <w:rPr>
          <w:sz w:val="24"/>
          <w:szCs w:val="24"/>
          <w:lang w:val="en-US"/>
        </w:rPr>
        <w:t xml:space="preserve">. </w:t>
      </w:r>
      <w:proofErr w:type="spellStart"/>
      <w:r w:rsidRPr="00AB24E6">
        <w:rPr>
          <w:sz w:val="24"/>
          <w:szCs w:val="24"/>
          <w:lang w:val="en-US"/>
        </w:rPr>
        <w:t>M</w:t>
      </w:r>
      <w:r w:rsidR="00EA37F2">
        <w:rPr>
          <w:sz w:val="24"/>
          <w:szCs w:val="24"/>
          <w:lang w:val="en-US"/>
        </w:rPr>
        <w:t>ico</w:t>
      </w:r>
      <w:r w:rsidR="008B4350">
        <w:rPr>
          <w:sz w:val="24"/>
          <w:szCs w:val="24"/>
          <w:lang w:val="en-US"/>
        </w:rPr>
        <w:t>photograph</w:t>
      </w:r>
      <w:proofErr w:type="spellEnd"/>
      <w:r w:rsidR="00EA37F2">
        <w:rPr>
          <w:sz w:val="24"/>
          <w:szCs w:val="24"/>
          <w:lang w:val="en-US"/>
        </w:rPr>
        <w:t xml:space="preserve"> of ASR gel and ma</w:t>
      </w:r>
      <w:r w:rsidRPr="00AB24E6">
        <w:rPr>
          <w:sz w:val="24"/>
          <w:szCs w:val="24"/>
          <w:lang w:val="en-US"/>
        </w:rPr>
        <w:t>p</w:t>
      </w:r>
      <w:r w:rsidR="00EA37F2">
        <w:rPr>
          <w:sz w:val="24"/>
          <w:szCs w:val="24"/>
          <w:lang w:val="en-US"/>
        </w:rPr>
        <w:t>s</w:t>
      </w:r>
      <w:r w:rsidRPr="00AB24E6">
        <w:rPr>
          <w:sz w:val="24"/>
          <w:szCs w:val="24"/>
          <w:lang w:val="en-US"/>
        </w:rPr>
        <w:t xml:space="preserve"> of the concentration of elements K, Ca and Na in the area of </w:t>
      </w:r>
      <w:r>
        <w:rPr>
          <w:sz w:val="24"/>
          <w:szCs w:val="24"/>
          <w:lang w:val="en-US"/>
        </w:rPr>
        <w:t>cracked</w:t>
      </w:r>
      <w:r w:rsidRPr="00AB24E6">
        <w:rPr>
          <w:sz w:val="24"/>
          <w:szCs w:val="24"/>
          <w:lang w:val="en-US"/>
        </w:rPr>
        <w:t xml:space="preserve"> quartzite grain</w:t>
      </w:r>
    </w:p>
    <w:p w:rsidR="00243204" w:rsidRPr="008D617C" w:rsidRDefault="008D617C" w:rsidP="00437EB5">
      <w:pPr>
        <w:spacing w:line="360" w:lineRule="auto"/>
        <w:jc w:val="both"/>
        <w:rPr>
          <w:sz w:val="24"/>
          <w:szCs w:val="24"/>
          <w:lang w:val="en-US"/>
        </w:rPr>
      </w:pPr>
      <w:r>
        <w:rPr>
          <w:noProof/>
          <w:snapToGrid/>
        </w:rPr>
        <w:drawing>
          <wp:inline distT="0" distB="0" distL="0" distR="0" wp14:anchorId="619FC8AF" wp14:editId="04F2E38B">
            <wp:extent cx="4356100" cy="2567204"/>
            <wp:effectExtent l="0" t="0" r="6350" b="508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67471" cy="257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7F2" w:rsidRPr="00EA37F2" w:rsidRDefault="00EA37F2" w:rsidP="00045E3F">
      <w:pPr>
        <w:pStyle w:val="Akapitzlist"/>
        <w:spacing w:line="360" w:lineRule="auto"/>
        <w:ind w:left="0"/>
        <w:jc w:val="both"/>
        <w:rPr>
          <w:sz w:val="24"/>
          <w:szCs w:val="24"/>
        </w:rPr>
      </w:pPr>
      <w:r w:rsidRPr="00EA37F2">
        <w:rPr>
          <w:sz w:val="24"/>
          <w:szCs w:val="24"/>
        </w:rPr>
        <w:t>Ryc.</w:t>
      </w:r>
      <w:r w:rsidR="00F81D5D">
        <w:rPr>
          <w:sz w:val="24"/>
          <w:szCs w:val="24"/>
        </w:rPr>
        <w:t>10</w:t>
      </w:r>
      <w:r w:rsidRPr="00EA37F2">
        <w:rPr>
          <w:sz w:val="24"/>
          <w:szCs w:val="24"/>
        </w:rPr>
        <w:t xml:space="preserve">. Ekspansja próbek </w:t>
      </w:r>
      <w:r>
        <w:rPr>
          <w:sz w:val="24"/>
          <w:szCs w:val="24"/>
        </w:rPr>
        <w:t>z</w:t>
      </w:r>
      <w:r w:rsidRPr="00EA37F2">
        <w:rPr>
          <w:sz w:val="24"/>
          <w:szCs w:val="24"/>
        </w:rPr>
        <w:t xml:space="preserve"> kruszyw</w:t>
      </w:r>
      <w:r>
        <w:rPr>
          <w:sz w:val="24"/>
          <w:szCs w:val="24"/>
        </w:rPr>
        <w:t>em</w:t>
      </w:r>
      <w:r w:rsidRPr="00EA37F2">
        <w:rPr>
          <w:sz w:val="24"/>
          <w:szCs w:val="24"/>
        </w:rPr>
        <w:t xml:space="preserve"> kwarcytow</w:t>
      </w:r>
      <w:r>
        <w:rPr>
          <w:sz w:val="24"/>
          <w:szCs w:val="24"/>
        </w:rPr>
        <w:t>ym</w:t>
      </w:r>
      <w:r w:rsidRPr="00EA37F2">
        <w:rPr>
          <w:sz w:val="24"/>
          <w:szCs w:val="24"/>
        </w:rPr>
        <w:t xml:space="preserve"> </w:t>
      </w:r>
      <w:r w:rsidR="00740869">
        <w:rPr>
          <w:sz w:val="24"/>
          <w:szCs w:val="24"/>
        </w:rPr>
        <w:t xml:space="preserve">– zaprawa </w:t>
      </w:r>
      <w:r w:rsidRPr="00EA37F2">
        <w:rPr>
          <w:sz w:val="24"/>
          <w:szCs w:val="24"/>
        </w:rPr>
        <w:t xml:space="preserve">w 1 </w:t>
      </w:r>
      <w:r w:rsidR="00467505">
        <w:rPr>
          <w:sz w:val="24"/>
          <w:szCs w:val="24"/>
        </w:rPr>
        <w:t>M</w:t>
      </w:r>
      <w:r w:rsidRPr="00EA37F2">
        <w:rPr>
          <w:sz w:val="24"/>
          <w:szCs w:val="24"/>
        </w:rPr>
        <w:t xml:space="preserve"> roztworze NaOH w temp</w:t>
      </w:r>
      <w:r w:rsidR="00467505">
        <w:rPr>
          <w:sz w:val="24"/>
          <w:szCs w:val="24"/>
        </w:rPr>
        <w:t>eraturze</w:t>
      </w:r>
      <w:r w:rsidRPr="00EA37F2">
        <w:rPr>
          <w:sz w:val="24"/>
          <w:szCs w:val="24"/>
        </w:rPr>
        <w:t xml:space="preserve"> 80°C </w:t>
      </w:r>
      <w:r w:rsidR="00740869">
        <w:rPr>
          <w:sz w:val="24"/>
          <w:szCs w:val="24"/>
        </w:rPr>
        <w:t>wg</w:t>
      </w:r>
      <w:r>
        <w:rPr>
          <w:sz w:val="24"/>
          <w:szCs w:val="24"/>
        </w:rPr>
        <w:t xml:space="preserve"> PB/1</w:t>
      </w:r>
      <w:r w:rsidRPr="00EA37F2">
        <w:rPr>
          <w:sz w:val="24"/>
          <w:szCs w:val="24"/>
        </w:rPr>
        <w:t xml:space="preserve"> [2</w:t>
      </w:r>
      <w:r w:rsidR="009E3C72">
        <w:rPr>
          <w:sz w:val="24"/>
          <w:szCs w:val="24"/>
        </w:rPr>
        <w:t>6</w:t>
      </w:r>
      <w:r w:rsidRPr="00EA37F2">
        <w:rPr>
          <w:sz w:val="24"/>
          <w:szCs w:val="24"/>
        </w:rPr>
        <w:t>]</w:t>
      </w:r>
      <w:r>
        <w:rPr>
          <w:sz w:val="24"/>
          <w:szCs w:val="24"/>
        </w:rPr>
        <w:t xml:space="preserve"> oraz </w:t>
      </w:r>
      <w:r w:rsidR="00740869">
        <w:rPr>
          <w:sz w:val="24"/>
          <w:szCs w:val="24"/>
        </w:rPr>
        <w:t xml:space="preserve">beton </w:t>
      </w:r>
      <w:r>
        <w:rPr>
          <w:sz w:val="24"/>
          <w:szCs w:val="24"/>
        </w:rPr>
        <w:t>w 38</w:t>
      </w:r>
      <w:r w:rsidRPr="00EA37F2">
        <w:rPr>
          <w:sz w:val="24"/>
          <w:szCs w:val="24"/>
        </w:rPr>
        <w:t>°C</w:t>
      </w:r>
      <w:r>
        <w:rPr>
          <w:sz w:val="24"/>
          <w:szCs w:val="24"/>
        </w:rPr>
        <w:t xml:space="preserve"> w wysokiej wilgotności powietrz</w:t>
      </w:r>
      <w:r w:rsidR="00740869">
        <w:rPr>
          <w:sz w:val="24"/>
          <w:szCs w:val="24"/>
        </w:rPr>
        <w:t>a</w:t>
      </w:r>
      <w:r>
        <w:rPr>
          <w:sz w:val="24"/>
          <w:szCs w:val="24"/>
        </w:rPr>
        <w:t xml:space="preserve"> </w:t>
      </w:r>
      <w:r w:rsidR="00740869">
        <w:rPr>
          <w:sz w:val="24"/>
          <w:szCs w:val="24"/>
        </w:rPr>
        <w:t>wg</w:t>
      </w:r>
      <w:r>
        <w:rPr>
          <w:sz w:val="24"/>
          <w:szCs w:val="24"/>
        </w:rPr>
        <w:t xml:space="preserve"> PB/2 [</w:t>
      </w:r>
      <w:r w:rsidR="00740869">
        <w:rPr>
          <w:sz w:val="24"/>
          <w:szCs w:val="24"/>
        </w:rPr>
        <w:t>2</w:t>
      </w:r>
      <w:r w:rsidR="009E3C72">
        <w:rPr>
          <w:sz w:val="24"/>
          <w:szCs w:val="24"/>
        </w:rPr>
        <w:t>5</w:t>
      </w:r>
      <w:r w:rsidR="00740869">
        <w:rPr>
          <w:sz w:val="24"/>
          <w:szCs w:val="24"/>
        </w:rPr>
        <w:t>]</w:t>
      </w:r>
      <w:r>
        <w:rPr>
          <w:sz w:val="24"/>
          <w:szCs w:val="24"/>
        </w:rPr>
        <w:t xml:space="preserve"> </w:t>
      </w:r>
    </w:p>
    <w:p w:rsidR="005D2633" w:rsidRDefault="009E60AD" w:rsidP="00F81D5D">
      <w:pPr>
        <w:pStyle w:val="Akapitzlist"/>
        <w:spacing w:line="360" w:lineRule="auto"/>
        <w:ind w:left="0"/>
        <w:jc w:val="both"/>
        <w:rPr>
          <w:sz w:val="24"/>
          <w:szCs w:val="24"/>
          <w:lang w:val="en-US"/>
        </w:rPr>
      </w:pPr>
      <w:r w:rsidRPr="00C411FC">
        <w:rPr>
          <w:sz w:val="24"/>
          <w:szCs w:val="24"/>
          <w:lang w:val="en-US"/>
        </w:rPr>
        <w:t>Fig.</w:t>
      </w:r>
      <w:r w:rsidR="00F81D5D" w:rsidRPr="00C411FC">
        <w:rPr>
          <w:sz w:val="24"/>
          <w:szCs w:val="24"/>
          <w:lang w:val="en-US"/>
        </w:rPr>
        <w:t>10</w:t>
      </w:r>
      <w:r w:rsidR="00A1194A" w:rsidRPr="00C411FC">
        <w:rPr>
          <w:snapToGrid/>
          <w:sz w:val="24"/>
          <w:szCs w:val="24"/>
          <w:lang w:val="en-US"/>
        </w:rPr>
        <w:t xml:space="preserve">. </w:t>
      </w:r>
      <w:r w:rsidR="005A1D54" w:rsidRPr="00740869">
        <w:rPr>
          <w:snapToGrid/>
          <w:sz w:val="24"/>
          <w:szCs w:val="24"/>
          <w:lang w:val="en-US"/>
        </w:rPr>
        <w:t>Exp</w:t>
      </w:r>
      <w:r w:rsidR="005A1D54" w:rsidRPr="00FE0DFE">
        <w:rPr>
          <w:snapToGrid/>
          <w:sz w:val="24"/>
          <w:szCs w:val="24"/>
          <w:lang w:val="en-US"/>
        </w:rPr>
        <w:t>ansion of specimens containing quartzite aggr</w:t>
      </w:r>
      <w:r w:rsidR="00A33E14" w:rsidRPr="00FE0DFE">
        <w:rPr>
          <w:snapToGrid/>
          <w:sz w:val="24"/>
          <w:szCs w:val="24"/>
          <w:lang w:val="en-US"/>
        </w:rPr>
        <w:t xml:space="preserve">egate </w:t>
      </w:r>
      <w:r w:rsidR="00740869">
        <w:rPr>
          <w:snapToGrid/>
          <w:sz w:val="24"/>
          <w:szCs w:val="24"/>
          <w:lang w:val="en-US"/>
        </w:rPr>
        <w:t xml:space="preserve">– mortar </w:t>
      </w:r>
      <w:r w:rsidR="005A1D54" w:rsidRPr="00FE0DFE">
        <w:rPr>
          <w:snapToGrid/>
          <w:sz w:val="24"/>
          <w:szCs w:val="24"/>
          <w:lang w:val="en-US"/>
        </w:rPr>
        <w:t xml:space="preserve">at </w:t>
      </w:r>
      <w:r w:rsidR="005A1D54" w:rsidRPr="00FE0DFE">
        <w:rPr>
          <w:sz w:val="24"/>
          <w:szCs w:val="24"/>
          <w:lang w:val="en-US"/>
        </w:rPr>
        <w:t>80°C</w:t>
      </w:r>
      <w:r w:rsidR="00AF7A6A">
        <w:rPr>
          <w:snapToGrid/>
          <w:sz w:val="24"/>
          <w:szCs w:val="24"/>
          <w:lang w:val="en-US"/>
        </w:rPr>
        <w:t xml:space="preserve"> </w:t>
      </w:r>
      <w:r w:rsidR="00740869" w:rsidRPr="00FE0DFE">
        <w:rPr>
          <w:snapToGrid/>
          <w:sz w:val="24"/>
          <w:szCs w:val="24"/>
          <w:lang w:val="en-US"/>
        </w:rPr>
        <w:t xml:space="preserve">in 1 </w:t>
      </w:r>
      <w:r w:rsidR="00740869">
        <w:rPr>
          <w:snapToGrid/>
          <w:sz w:val="24"/>
          <w:szCs w:val="24"/>
          <w:lang w:val="en-US"/>
        </w:rPr>
        <w:t>M</w:t>
      </w:r>
      <w:r w:rsidR="00740869" w:rsidRPr="00FE0DFE">
        <w:rPr>
          <w:snapToGrid/>
          <w:sz w:val="24"/>
          <w:szCs w:val="24"/>
          <w:lang w:val="en-US"/>
        </w:rPr>
        <w:t xml:space="preserve"> </w:t>
      </w:r>
      <w:proofErr w:type="spellStart"/>
      <w:r w:rsidR="00740869" w:rsidRPr="00FE0DFE">
        <w:rPr>
          <w:snapToGrid/>
          <w:sz w:val="24"/>
          <w:szCs w:val="24"/>
          <w:lang w:val="en-US"/>
        </w:rPr>
        <w:t>NaOH</w:t>
      </w:r>
      <w:proofErr w:type="spellEnd"/>
      <w:r w:rsidR="00740869" w:rsidRPr="00FE0DFE">
        <w:rPr>
          <w:snapToGrid/>
          <w:sz w:val="24"/>
          <w:szCs w:val="24"/>
          <w:lang w:val="en-US"/>
        </w:rPr>
        <w:t xml:space="preserve"> solution</w:t>
      </w:r>
      <w:r w:rsidR="00740869">
        <w:rPr>
          <w:snapToGrid/>
          <w:sz w:val="24"/>
          <w:szCs w:val="24"/>
          <w:lang w:val="en-US"/>
        </w:rPr>
        <w:t xml:space="preserve"> </w:t>
      </w:r>
      <w:r w:rsidR="00AF7A6A">
        <w:rPr>
          <w:snapToGrid/>
          <w:sz w:val="24"/>
          <w:szCs w:val="24"/>
          <w:lang w:val="en-US"/>
        </w:rPr>
        <w:t>(</w:t>
      </w:r>
      <w:r w:rsidR="00D83181">
        <w:rPr>
          <w:snapToGrid/>
          <w:sz w:val="24"/>
          <w:szCs w:val="24"/>
          <w:lang w:val="en-US"/>
        </w:rPr>
        <w:t xml:space="preserve">PB/1 </w:t>
      </w:r>
      <w:r w:rsidR="00AF7A6A">
        <w:rPr>
          <w:snapToGrid/>
          <w:sz w:val="24"/>
          <w:szCs w:val="24"/>
          <w:lang w:val="en-US"/>
        </w:rPr>
        <w:t>[</w:t>
      </w:r>
      <w:r w:rsidR="00DA3997">
        <w:rPr>
          <w:snapToGrid/>
          <w:sz w:val="24"/>
          <w:szCs w:val="24"/>
          <w:lang w:val="en-US"/>
        </w:rPr>
        <w:t>2</w:t>
      </w:r>
      <w:r w:rsidR="009E3C72">
        <w:rPr>
          <w:snapToGrid/>
          <w:sz w:val="24"/>
          <w:szCs w:val="24"/>
          <w:lang w:val="en-US"/>
        </w:rPr>
        <w:t>6</w:t>
      </w:r>
      <w:r w:rsidR="005A1D54" w:rsidRPr="00FE0DFE">
        <w:rPr>
          <w:snapToGrid/>
          <w:sz w:val="24"/>
          <w:szCs w:val="24"/>
          <w:lang w:val="en-US"/>
        </w:rPr>
        <w:t xml:space="preserve">] </w:t>
      </w:r>
      <w:r w:rsidR="005A1D54" w:rsidRPr="00056E31">
        <w:rPr>
          <w:snapToGrid/>
          <w:sz w:val="24"/>
          <w:szCs w:val="24"/>
          <w:lang w:val="en-GB"/>
        </w:rPr>
        <w:t xml:space="preserve">) </w:t>
      </w:r>
      <w:r w:rsidR="006C69F9">
        <w:rPr>
          <w:snapToGrid/>
          <w:sz w:val="24"/>
          <w:szCs w:val="24"/>
          <w:lang w:val="en-US"/>
        </w:rPr>
        <w:t xml:space="preserve">and </w:t>
      </w:r>
      <w:r w:rsidR="00740869">
        <w:rPr>
          <w:snapToGrid/>
          <w:sz w:val="24"/>
          <w:szCs w:val="24"/>
          <w:lang w:val="en-US"/>
        </w:rPr>
        <w:t xml:space="preserve">concrete </w:t>
      </w:r>
      <w:r w:rsidR="006C69F9">
        <w:rPr>
          <w:snapToGrid/>
          <w:sz w:val="24"/>
          <w:szCs w:val="24"/>
          <w:lang w:val="en-US"/>
        </w:rPr>
        <w:t xml:space="preserve">at </w:t>
      </w:r>
      <w:r w:rsidR="006C69F9" w:rsidRPr="006C69F9">
        <w:rPr>
          <w:sz w:val="24"/>
          <w:szCs w:val="24"/>
          <w:lang w:val="en-US"/>
        </w:rPr>
        <w:t xml:space="preserve">38°C </w:t>
      </w:r>
      <w:r w:rsidR="00740869">
        <w:rPr>
          <w:sz w:val="24"/>
          <w:szCs w:val="24"/>
          <w:lang w:val="en-US"/>
        </w:rPr>
        <w:t>in</w:t>
      </w:r>
      <w:r w:rsidR="006C69F9">
        <w:rPr>
          <w:sz w:val="24"/>
          <w:szCs w:val="24"/>
          <w:lang w:val="en-US"/>
        </w:rPr>
        <w:t xml:space="preserve"> high air humidity </w:t>
      </w:r>
      <w:r w:rsidR="006C69F9" w:rsidRPr="006C69F9">
        <w:rPr>
          <w:sz w:val="24"/>
          <w:szCs w:val="24"/>
          <w:lang w:val="en-US"/>
        </w:rPr>
        <w:t>(</w:t>
      </w:r>
      <w:r w:rsidR="00740869">
        <w:rPr>
          <w:sz w:val="24"/>
          <w:szCs w:val="24"/>
          <w:lang w:val="en-US"/>
        </w:rPr>
        <w:t>PB/2 [2</w:t>
      </w:r>
      <w:r w:rsidR="009E3C72">
        <w:rPr>
          <w:sz w:val="24"/>
          <w:szCs w:val="24"/>
          <w:lang w:val="en-US"/>
        </w:rPr>
        <w:t>5</w:t>
      </w:r>
      <w:r w:rsidR="00740869">
        <w:rPr>
          <w:sz w:val="24"/>
          <w:szCs w:val="24"/>
          <w:lang w:val="en-US"/>
        </w:rPr>
        <w:t>]</w:t>
      </w:r>
      <w:r w:rsidR="006C69F9" w:rsidRPr="006C69F9">
        <w:rPr>
          <w:sz w:val="24"/>
          <w:szCs w:val="24"/>
          <w:lang w:val="en-US"/>
        </w:rPr>
        <w:t xml:space="preserve">) </w:t>
      </w:r>
    </w:p>
    <w:sectPr w:rsidR="005D2633" w:rsidSect="00B81977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footnotePr>
        <w:numRestart w:val="eachSect"/>
      </w:footnotePr>
      <w:pgSz w:w="11906" w:h="16838" w:code="9"/>
      <w:pgMar w:top="720" w:right="720" w:bottom="720" w:left="1134" w:header="709" w:footer="709" w:gutter="0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5123F" w:rsidRDefault="0055123F">
      <w:r>
        <w:separator/>
      </w:r>
    </w:p>
  </w:endnote>
  <w:endnote w:type="continuationSeparator" w:id="0">
    <w:p w:rsidR="0055123F" w:rsidRDefault="005512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1BE2" w:rsidRDefault="00AB1BE2">
    <w:pPr>
      <w:pStyle w:val="Stopka"/>
      <w:framePr w:wrap="around" w:vAnchor="text" w:hAnchor="margin" w:xAlign="center" w:y="1"/>
      <w:jc w:val="right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AB1BE2" w:rsidRDefault="00AB1BE2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1BE2" w:rsidRPr="002E7DEC" w:rsidRDefault="00AB1BE2">
    <w:pPr>
      <w:pStyle w:val="Stopka"/>
      <w:framePr w:wrap="around" w:vAnchor="text" w:hAnchor="margin" w:xAlign="center" w:y="1"/>
      <w:jc w:val="right"/>
      <w:rPr>
        <w:rStyle w:val="Numerstrony"/>
        <w:rFonts w:asciiTheme="minorHAnsi" w:hAnsiTheme="minorHAnsi"/>
        <w:sz w:val="22"/>
        <w:szCs w:val="22"/>
      </w:rPr>
    </w:pPr>
    <w:r w:rsidRPr="002E7DEC">
      <w:rPr>
        <w:rStyle w:val="Numerstrony"/>
        <w:rFonts w:asciiTheme="minorHAnsi" w:hAnsiTheme="minorHAnsi"/>
        <w:sz w:val="22"/>
        <w:szCs w:val="22"/>
      </w:rPr>
      <w:fldChar w:fldCharType="begin"/>
    </w:r>
    <w:r w:rsidRPr="002E7DEC">
      <w:rPr>
        <w:rStyle w:val="Numerstrony"/>
        <w:rFonts w:asciiTheme="minorHAnsi" w:hAnsiTheme="minorHAnsi"/>
        <w:sz w:val="22"/>
        <w:szCs w:val="22"/>
      </w:rPr>
      <w:instrText xml:space="preserve">PAGE  </w:instrText>
    </w:r>
    <w:r w:rsidRPr="002E7DEC">
      <w:rPr>
        <w:rStyle w:val="Numerstrony"/>
        <w:rFonts w:asciiTheme="minorHAnsi" w:hAnsiTheme="minorHAnsi"/>
        <w:sz w:val="22"/>
        <w:szCs w:val="22"/>
      </w:rPr>
      <w:fldChar w:fldCharType="separate"/>
    </w:r>
    <w:r w:rsidR="00487DD5">
      <w:rPr>
        <w:rStyle w:val="Numerstrony"/>
        <w:rFonts w:asciiTheme="minorHAnsi" w:hAnsiTheme="minorHAnsi"/>
        <w:noProof/>
        <w:sz w:val="22"/>
        <w:szCs w:val="22"/>
      </w:rPr>
      <w:t>6</w:t>
    </w:r>
    <w:r w:rsidRPr="002E7DEC">
      <w:rPr>
        <w:rStyle w:val="Numerstrony"/>
        <w:rFonts w:asciiTheme="minorHAnsi" w:hAnsiTheme="minorHAnsi"/>
        <w:sz w:val="22"/>
        <w:szCs w:val="22"/>
      </w:rPr>
      <w:fldChar w:fldCharType="end"/>
    </w:r>
  </w:p>
  <w:p w:rsidR="00AB1BE2" w:rsidRDefault="00AB1BE2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80394423"/>
      <w:docPartObj>
        <w:docPartGallery w:val="Page Numbers (Bottom of Page)"/>
        <w:docPartUnique/>
      </w:docPartObj>
    </w:sdtPr>
    <w:sdtEndPr/>
    <w:sdtContent>
      <w:p w:rsidR="009A7797" w:rsidRDefault="009A7797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03388">
          <w:rPr>
            <w:noProof/>
          </w:rPr>
          <w:t>26</w:t>
        </w:r>
        <w:r>
          <w:fldChar w:fldCharType="end"/>
        </w:r>
      </w:p>
    </w:sdtContent>
  </w:sdt>
  <w:p w:rsidR="005406CB" w:rsidRDefault="005406CB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5123F" w:rsidRDefault="0055123F">
      <w:r>
        <w:separator/>
      </w:r>
    </w:p>
  </w:footnote>
  <w:footnote w:type="continuationSeparator" w:id="0">
    <w:p w:rsidR="0055123F" w:rsidRDefault="0055123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06CB" w:rsidRDefault="005406CB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3388" w:rsidRPr="00303388" w:rsidRDefault="00303388">
    <w:pPr>
      <w:pStyle w:val="Nagwek"/>
      <w:rPr>
        <w:lang w:val="en-US"/>
      </w:rPr>
    </w:pPr>
  </w:p>
  <w:p w:rsidR="005406CB" w:rsidRPr="00303388" w:rsidRDefault="005406CB">
    <w:pPr>
      <w:pStyle w:val="Nagwek"/>
      <w:rPr>
        <w:lang w:val="en-US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3388" w:rsidRPr="00335D3D" w:rsidRDefault="00303388" w:rsidP="00303388">
    <w:pPr>
      <w:pStyle w:val="Nagwek"/>
      <w:jc w:val="center"/>
      <w:rPr>
        <w:i/>
        <w:lang w:val="en-US"/>
      </w:rPr>
    </w:pPr>
    <w:proofErr w:type="gramStart"/>
    <w:r w:rsidRPr="00335D3D">
      <w:rPr>
        <w:i/>
        <w:lang w:val="en-US"/>
      </w:rPr>
      <w:t>submitted</w:t>
    </w:r>
    <w:proofErr w:type="gramEnd"/>
    <w:r w:rsidRPr="00335D3D">
      <w:rPr>
        <w:i/>
        <w:lang w:val="en-US"/>
      </w:rPr>
      <w:t xml:space="preserve"> to Case Studies in Construction Materials</w:t>
    </w:r>
  </w:p>
  <w:p w:rsidR="00303388" w:rsidRPr="00303388" w:rsidRDefault="00303388">
    <w:pPr>
      <w:pStyle w:val="Nagwek"/>
      <w:rPr>
        <w:lang w:val="en-US"/>
      </w:rPr>
    </w:pPr>
  </w:p>
  <w:p w:rsidR="005406CB" w:rsidRPr="00303388" w:rsidRDefault="005406CB">
    <w:pPr>
      <w:pStyle w:val="Nagwek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C9797F"/>
    <w:multiLevelType w:val="multilevel"/>
    <w:tmpl w:val="77B0310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" w15:restartNumberingAfterBreak="0">
    <w:nsid w:val="250A245F"/>
    <w:multiLevelType w:val="hybridMultilevel"/>
    <w:tmpl w:val="1C3A3F0C"/>
    <w:lvl w:ilvl="0" w:tplc="1AF444CE">
      <w:start w:val="1"/>
      <w:numFmt w:val="decimal"/>
      <w:pStyle w:val="MDPI71References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FB767B"/>
    <w:multiLevelType w:val="hybridMultilevel"/>
    <w:tmpl w:val="F5B4BF5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3B6E26"/>
    <w:multiLevelType w:val="hybridMultilevel"/>
    <w:tmpl w:val="9EB05016"/>
    <w:lvl w:ilvl="0" w:tplc="04150001">
      <w:start w:val="4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B51C26"/>
    <w:multiLevelType w:val="hybridMultilevel"/>
    <w:tmpl w:val="E05248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E7B4798"/>
    <w:multiLevelType w:val="hybridMultilevel"/>
    <w:tmpl w:val="0AE414B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72B0972"/>
    <w:multiLevelType w:val="hybridMultilevel"/>
    <w:tmpl w:val="DD140D40"/>
    <w:lvl w:ilvl="0" w:tplc="041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85E641A"/>
    <w:multiLevelType w:val="hybridMultilevel"/>
    <w:tmpl w:val="166EF7D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E57691A"/>
    <w:multiLevelType w:val="hybridMultilevel"/>
    <w:tmpl w:val="BD444C3E"/>
    <w:lvl w:ilvl="0" w:tplc="742C2C6E">
      <w:start w:val="1"/>
      <w:numFmt w:val="lowerLetter"/>
      <w:lvlText w:val="%1)"/>
      <w:lvlJc w:val="left"/>
      <w:pPr>
        <w:ind w:left="4140" w:hanging="54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4680" w:hanging="360"/>
      </w:pPr>
    </w:lvl>
    <w:lvl w:ilvl="2" w:tplc="0415001B" w:tentative="1">
      <w:start w:val="1"/>
      <w:numFmt w:val="lowerRoman"/>
      <w:lvlText w:val="%3."/>
      <w:lvlJc w:val="right"/>
      <w:pPr>
        <w:ind w:left="5400" w:hanging="180"/>
      </w:pPr>
    </w:lvl>
    <w:lvl w:ilvl="3" w:tplc="0415000F" w:tentative="1">
      <w:start w:val="1"/>
      <w:numFmt w:val="decimal"/>
      <w:lvlText w:val="%4."/>
      <w:lvlJc w:val="left"/>
      <w:pPr>
        <w:ind w:left="6120" w:hanging="360"/>
      </w:pPr>
    </w:lvl>
    <w:lvl w:ilvl="4" w:tplc="04150019" w:tentative="1">
      <w:start w:val="1"/>
      <w:numFmt w:val="lowerLetter"/>
      <w:lvlText w:val="%5."/>
      <w:lvlJc w:val="left"/>
      <w:pPr>
        <w:ind w:left="6840" w:hanging="360"/>
      </w:pPr>
    </w:lvl>
    <w:lvl w:ilvl="5" w:tplc="0415001B" w:tentative="1">
      <w:start w:val="1"/>
      <w:numFmt w:val="lowerRoman"/>
      <w:lvlText w:val="%6."/>
      <w:lvlJc w:val="right"/>
      <w:pPr>
        <w:ind w:left="7560" w:hanging="180"/>
      </w:pPr>
    </w:lvl>
    <w:lvl w:ilvl="6" w:tplc="0415000F" w:tentative="1">
      <w:start w:val="1"/>
      <w:numFmt w:val="decimal"/>
      <w:lvlText w:val="%7."/>
      <w:lvlJc w:val="left"/>
      <w:pPr>
        <w:ind w:left="8280" w:hanging="360"/>
      </w:pPr>
    </w:lvl>
    <w:lvl w:ilvl="7" w:tplc="04150019" w:tentative="1">
      <w:start w:val="1"/>
      <w:numFmt w:val="lowerLetter"/>
      <w:lvlText w:val="%8."/>
      <w:lvlJc w:val="left"/>
      <w:pPr>
        <w:ind w:left="9000" w:hanging="360"/>
      </w:pPr>
    </w:lvl>
    <w:lvl w:ilvl="8" w:tplc="0415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9" w15:restartNumberingAfterBreak="0">
    <w:nsid w:val="644A40C0"/>
    <w:multiLevelType w:val="multilevel"/>
    <w:tmpl w:val="81C84026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0" w15:restartNumberingAfterBreak="0">
    <w:nsid w:val="673B7D1A"/>
    <w:multiLevelType w:val="multilevel"/>
    <w:tmpl w:val="04150025"/>
    <w:lvl w:ilvl="0">
      <w:start w:val="1"/>
      <w:numFmt w:val="decimal"/>
      <w:pStyle w:val="Nagwek1"/>
      <w:lvlText w:val="%1"/>
      <w:lvlJc w:val="left"/>
      <w:pPr>
        <w:ind w:left="432" w:hanging="432"/>
      </w:pPr>
    </w:lvl>
    <w:lvl w:ilvl="1">
      <w:start w:val="1"/>
      <w:numFmt w:val="decimal"/>
      <w:pStyle w:val="Nagwek2"/>
      <w:lvlText w:val="%1.%2"/>
      <w:lvlJc w:val="left"/>
      <w:pPr>
        <w:ind w:left="576" w:hanging="576"/>
      </w:p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</w:lvl>
  </w:abstractNum>
  <w:abstractNum w:abstractNumId="11" w15:restartNumberingAfterBreak="0">
    <w:nsid w:val="67A919FF"/>
    <w:multiLevelType w:val="multilevel"/>
    <w:tmpl w:val="B1FCC40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2" w15:restartNumberingAfterBreak="0">
    <w:nsid w:val="6AAC27E8"/>
    <w:multiLevelType w:val="hybridMultilevel"/>
    <w:tmpl w:val="268AD3F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D8E0DD7"/>
    <w:multiLevelType w:val="hybridMultilevel"/>
    <w:tmpl w:val="C434728A"/>
    <w:lvl w:ilvl="0" w:tplc="992A6AD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7E8910D3"/>
    <w:multiLevelType w:val="hybridMultilevel"/>
    <w:tmpl w:val="45006060"/>
    <w:lvl w:ilvl="0" w:tplc="6F50F03E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0"/>
  </w:num>
  <w:num w:numId="3">
    <w:abstractNumId w:val="5"/>
  </w:num>
  <w:num w:numId="4">
    <w:abstractNumId w:val="4"/>
  </w:num>
  <w:num w:numId="5">
    <w:abstractNumId w:val="2"/>
  </w:num>
  <w:num w:numId="6">
    <w:abstractNumId w:val="11"/>
  </w:num>
  <w:num w:numId="7">
    <w:abstractNumId w:val="12"/>
  </w:num>
  <w:num w:numId="8">
    <w:abstractNumId w:val="7"/>
  </w:num>
  <w:num w:numId="9">
    <w:abstractNumId w:val="3"/>
  </w:num>
  <w:num w:numId="10">
    <w:abstractNumId w:val="9"/>
  </w:num>
  <w:num w:numId="11">
    <w:abstractNumId w:val="6"/>
  </w:num>
  <w:num w:numId="12">
    <w:abstractNumId w:val="14"/>
  </w:num>
  <w:num w:numId="13">
    <w:abstractNumId w:val="1"/>
  </w:num>
  <w:num w:numId="14">
    <w:abstractNumId w:val="13"/>
  </w:num>
  <w:num w:numId="15">
    <w:abstractNumId w:val="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proofState w:spelling="clean" w:grammar="clean"/>
  <w:attachedTemplate r:id="rId1"/>
  <w:defaultTabStop w:val="720"/>
  <w:hyphenationZone w:val="425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219C"/>
    <w:rsid w:val="00000AA2"/>
    <w:rsid w:val="00003885"/>
    <w:rsid w:val="00003C92"/>
    <w:rsid w:val="000069AC"/>
    <w:rsid w:val="000130F1"/>
    <w:rsid w:val="00013ABA"/>
    <w:rsid w:val="00015646"/>
    <w:rsid w:val="00016E4D"/>
    <w:rsid w:val="00021EDA"/>
    <w:rsid w:val="00026BC2"/>
    <w:rsid w:val="00026FB4"/>
    <w:rsid w:val="00027E2D"/>
    <w:rsid w:val="000309EC"/>
    <w:rsid w:val="00034DA0"/>
    <w:rsid w:val="00037C1F"/>
    <w:rsid w:val="000421BD"/>
    <w:rsid w:val="00045E3F"/>
    <w:rsid w:val="00047F51"/>
    <w:rsid w:val="000531AA"/>
    <w:rsid w:val="00053768"/>
    <w:rsid w:val="000553CA"/>
    <w:rsid w:val="00056E31"/>
    <w:rsid w:val="000608D4"/>
    <w:rsid w:val="00061667"/>
    <w:rsid w:val="00061DDA"/>
    <w:rsid w:val="00062FF4"/>
    <w:rsid w:val="0006574D"/>
    <w:rsid w:val="00067956"/>
    <w:rsid w:val="000726AC"/>
    <w:rsid w:val="000729FD"/>
    <w:rsid w:val="000771D3"/>
    <w:rsid w:val="0007764A"/>
    <w:rsid w:val="000823C1"/>
    <w:rsid w:val="00082A23"/>
    <w:rsid w:val="00083D18"/>
    <w:rsid w:val="000845DA"/>
    <w:rsid w:val="000963B9"/>
    <w:rsid w:val="00097874"/>
    <w:rsid w:val="000A356F"/>
    <w:rsid w:val="000A67DA"/>
    <w:rsid w:val="000B0291"/>
    <w:rsid w:val="000B50ED"/>
    <w:rsid w:val="000B733D"/>
    <w:rsid w:val="000B778B"/>
    <w:rsid w:val="000C1439"/>
    <w:rsid w:val="000C226A"/>
    <w:rsid w:val="000C45B4"/>
    <w:rsid w:val="000C46EE"/>
    <w:rsid w:val="000C494A"/>
    <w:rsid w:val="000C7C9A"/>
    <w:rsid w:val="000D143B"/>
    <w:rsid w:val="000D2098"/>
    <w:rsid w:val="000D68A8"/>
    <w:rsid w:val="000E2FA9"/>
    <w:rsid w:val="000E71DB"/>
    <w:rsid w:val="000E7BAD"/>
    <w:rsid w:val="000F0164"/>
    <w:rsid w:val="000F6F28"/>
    <w:rsid w:val="00104F10"/>
    <w:rsid w:val="00115E4A"/>
    <w:rsid w:val="00116F7A"/>
    <w:rsid w:val="00116FF8"/>
    <w:rsid w:val="00120558"/>
    <w:rsid w:val="00120973"/>
    <w:rsid w:val="00121AEC"/>
    <w:rsid w:val="0012335C"/>
    <w:rsid w:val="001248A6"/>
    <w:rsid w:val="001326BF"/>
    <w:rsid w:val="00132D08"/>
    <w:rsid w:val="00133BAB"/>
    <w:rsid w:val="0013471D"/>
    <w:rsid w:val="001351D1"/>
    <w:rsid w:val="0014175F"/>
    <w:rsid w:val="0014346F"/>
    <w:rsid w:val="001444C6"/>
    <w:rsid w:val="00144611"/>
    <w:rsid w:val="001456A8"/>
    <w:rsid w:val="00146913"/>
    <w:rsid w:val="00155881"/>
    <w:rsid w:val="00155BE7"/>
    <w:rsid w:val="0015715B"/>
    <w:rsid w:val="001617EE"/>
    <w:rsid w:val="00161940"/>
    <w:rsid w:val="00162D17"/>
    <w:rsid w:val="001644DB"/>
    <w:rsid w:val="001670BF"/>
    <w:rsid w:val="00167E58"/>
    <w:rsid w:val="00170251"/>
    <w:rsid w:val="001741C8"/>
    <w:rsid w:val="001742B7"/>
    <w:rsid w:val="00175511"/>
    <w:rsid w:val="00177BDA"/>
    <w:rsid w:val="001824EB"/>
    <w:rsid w:val="0018435D"/>
    <w:rsid w:val="0018756A"/>
    <w:rsid w:val="001911A3"/>
    <w:rsid w:val="00194B71"/>
    <w:rsid w:val="001951D3"/>
    <w:rsid w:val="0019783F"/>
    <w:rsid w:val="001A2A54"/>
    <w:rsid w:val="001A3E6A"/>
    <w:rsid w:val="001A65AD"/>
    <w:rsid w:val="001B4BBD"/>
    <w:rsid w:val="001B7428"/>
    <w:rsid w:val="001C3478"/>
    <w:rsid w:val="001C50C9"/>
    <w:rsid w:val="001C59C9"/>
    <w:rsid w:val="001D1DAA"/>
    <w:rsid w:val="001D2D91"/>
    <w:rsid w:val="001D46F8"/>
    <w:rsid w:val="001D497B"/>
    <w:rsid w:val="001E352D"/>
    <w:rsid w:val="001F05D4"/>
    <w:rsid w:val="001F52A7"/>
    <w:rsid w:val="00201529"/>
    <w:rsid w:val="0020237D"/>
    <w:rsid w:val="00202895"/>
    <w:rsid w:val="00202AFC"/>
    <w:rsid w:val="00204F0C"/>
    <w:rsid w:val="00205691"/>
    <w:rsid w:val="0021076D"/>
    <w:rsid w:val="0021155F"/>
    <w:rsid w:val="00211E34"/>
    <w:rsid w:val="00212696"/>
    <w:rsid w:val="00213480"/>
    <w:rsid w:val="00214E33"/>
    <w:rsid w:val="00220DB7"/>
    <w:rsid w:val="00223E9D"/>
    <w:rsid w:val="002240EB"/>
    <w:rsid w:val="00224E16"/>
    <w:rsid w:val="0023049A"/>
    <w:rsid w:val="0023049E"/>
    <w:rsid w:val="0023302E"/>
    <w:rsid w:val="0023760B"/>
    <w:rsid w:val="00243204"/>
    <w:rsid w:val="002458BA"/>
    <w:rsid w:val="002511E8"/>
    <w:rsid w:val="00252741"/>
    <w:rsid w:val="002533D3"/>
    <w:rsid w:val="0025527F"/>
    <w:rsid w:val="00261E8C"/>
    <w:rsid w:val="00262ADF"/>
    <w:rsid w:val="002649D7"/>
    <w:rsid w:val="00265957"/>
    <w:rsid w:val="00266A77"/>
    <w:rsid w:val="00267F8E"/>
    <w:rsid w:val="002712C8"/>
    <w:rsid w:val="00274650"/>
    <w:rsid w:val="00275168"/>
    <w:rsid w:val="002758CC"/>
    <w:rsid w:val="002758D8"/>
    <w:rsid w:val="00280DA4"/>
    <w:rsid w:val="00285E34"/>
    <w:rsid w:val="00286E4B"/>
    <w:rsid w:val="00292236"/>
    <w:rsid w:val="00292D4B"/>
    <w:rsid w:val="00296076"/>
    <w:rsid w:val="00297877"/>
    <w:rsid w:val="002A5C61"/>
    <w:rsid w:val="002A6B61"/>
    <w:rsid w:val="002B3B5D"/>
    <w:rsid w:val="002B719B"/>
    <w:rsid w:val="002C1084"/>
    <w:rsid w:val="002C10AC"/>
    <w:rsid w:val="002C36B1"/>
    <w:rsid w:val="002C4C3C"/>
    <w:rsid w:val="002C5014"/>
    <w:rsid w:val="002C6396"/>
    <w:rsid w:val="002D23C7"/>
    <w:rsid w:val="002D3806"/>
    <w:rsid w:val="002D3971"/>
    <w:rsid w:val="002D76FC"/>
    <w:rsid w:val="002D7E72"/>
    <w:rsid w:val="002E2A97"/>
    <w:rsid w:val="002E3544"/>
    <w:rsid w:val="002E3C67"/>
    <w:rsid w:val="002E7DEC"/>
    <w:rsid w:val="002E7F05"/>
    <w:rsid w:val="002F187F"/>
    <w:rsid w:val="002F23D3"/>
    <w:rsid w:val="002F2B54"/>
    <w:rsid w:val="002F30D5"/>
    <w:rsid w:val="002F3915"/>
    <w:rsid w:val="00301A4B"/>
    <w:rsid w:val="00303388"/>
    <w:rsid w:val="00304289"/>
    <w:rsid w:val="003112F1"/>
    <w:rsid w:val="003116DF"/>
    <w:rsid w:val="003171B8"/>
    <w:rsid w:val="00321FC1"/>
    <w:rsid w:val="003267ED"/>
    <w:rsid w:val="00327815"/>
    <w:rsid w:val="00327EC8"/>
    <w:rsid w:val="003357CC"/>
    <w:rsid w:val="00337D21"/>
    <w:rsid w:val="00341ECA"/>
    <w:rsid w:val="0034246B"/>
    <w:rsid w:val="00345D96"/>
    <w:rsid w:val="0034791A"/>
    <w:rsid w:val="0035735A"/>
    <w:rsid w:val="003579BA"/>
    <w:rsid w:val="003637B0"/>
    <w:rsid w:val="00364247"/>
    <w:rsid w:val="00365154"/>
    <w:rsid w:val="00372D40"/>
    <w:rsid w:val="00373842"/>
    <w:rsid w:val="00380047"/>
    <w:rsid w:val="003827A8"/>
    <w:rsid w:val="00384DE2"/>
    <w:rsid w:val="00387DAD"/>
    <w:rsid w:val="0039179D"/>
    <w:rsid w:val="00391C27"/>
    <w:rsid w:val="003A5906"/>
    <w:rsid w:val="003A7941"/>
    <w:rsid w:val="003B565D"/>
    <w:rsid w:val="003B5ACA"/>
    <w:rsid w:val="003B6D64"/>
    <w:rsid w:val="003B7BD1"/>
    <w:rsid w:val="003C073F"/>
    <w:rsid w:val="003C0CD6"/>
    <w:rsid w:val="003C4522"/>
    <w:rsid w:val="003C5121"/>
    <w:rsid w:val="003C671B"/>
    <w:rsid w:val="003C7098"/>
    <w:rsid w:val="003D2B16"/>
    <w:rsid w:val="003D36A6"/>
    <w:rsid w:val="003D5CBC"/>
    <w:rsid w:val="003D64B3"/>
    <w:rsid w:val="003E01C4"/>
    <w:rsid w:val="003E01DB"/>
    <w:rsid w:val="003E12EA"/>
    <w:rsid w:val="003E212E"/>
    <w:rsid w:val="003E2EBA"/>
    <w:rsid w:val="003F45C3"/>
    <w:rsid w:val="003F5F4F"/>
    <w:rsid w:val="003F699F"/>
    <w:rsid w:val="00400D04"/>
    <w:rsid w:val="004054CF"/>
    <w:rsid w:val="00406CC0"/>
    <w:rsid w:val="0041613B"/>
    <w:rsid w:val="00417B91"/>
    <w:rsid w:val="00417E8A"/>
    <w:rsid w:val="00420D44"/>
    <w:rsid w:val="00422F6F"/>
    <w:rsid w:val="004264B6"/>
    <w:rsid w:val="0042779C"/>
    <w:rsid w:val="0042784E"/>
    <w:rsid w:val="00427E02"/>
    <w:rsid w:val="00430325"/>
    <w:rsid w:val="004316F6"/>
    <w:rsid w:val="00431B42"/>
    <w:rsid w:val="00437884"/>
    <w:rsid w:val="00437EB5"/>
    <w:rsid w:val="004415D5"/>
    <w:rsid w:val="004425F1"/>
    <w:rsid w:val="00443919"/>
    <w:rsid w:val="00445678"/>
    <w:rsid w:val="004501ED"/>
    <w:rsid w:val="00450A7D"/>
    <w:rsid w:val="0045249E"/>
    <w:rsid w:val="00461266"/>
    <w:rsid w:val="00464189"/>
    <w:rsid w:val="00464254"/>
    <w:rsid w:val="004643D5"/>
    <w:rsid w:val="00464FBF"/>
    <w:rsid w:val="00465CA9"/>
    <w:rsid w:val="004661E0"/>
    <w:rsid w:val="00466CF5"/>
    <w:rsid w:val="00466DF3"/>
    <w:rsid w:val="00467505"/>
    <w:rsid w:val="00475550"/>
    <w:rsid w:val="00481B73"/>
    <w:rsid w:val="0048762F"/>
    <w:rsid w:val="00487DD5"/>
    <w:rsid w:val="00490482"/>
    <w:rsid w:val="00492285"/>
    <w:rsid w:val="004938AF"/>
    <w:rsid w:val="00493FB8"/>
    <w:rsid w:val="0049697E"/>
    <w:rsid w:val="004A05DB"/>
    <w:rsid w:val="004A0BE8"/>
    <w:rsid w:val="004A0F86"/>
    <w:rsid w:val="004A244E"/>
    <w:rsid w:val="004A29FB"/>
    <w:rsid w:val="004A5535"/>
    <w:rsid w:val="004A57A3"/>
    <w:rsid w:val="004B0D27"/>
    <w:rsid w:val="004B0F12"/>
    <w:rsid w:val="004C51CF"/>
    <w:rsid w:val="004C613E"/>
    <w:rsid w:val="004C705B"/>
    <w:rsid w:val="004C7E80"/>
    <w:rsid w:val="004D1544"/>
    <w:rsid w:val="004D2286"/>
    <w:rsid w:val="004D473E"/>
    <w:rsid w:val="004D515D"/>
    <w:rsid w:val="004E361E"/>
    <w:rsid w:val="004E3AD0"/>
    <w:rsid w:val="004E3E83"/>
    <w:rsid w:val="004F24A2"/>
    <w:rsid w:val="004F3E5F"/>
    <w:rsid w:val="004F730D"/>
    <w:rsid w:val="00503C3F"/>
    <w:rsid w:val="005063B1"/>
    <w:rsid w:val="00511E9E"/>
    <w:rsid w:val="005131DF"/>
    <w:rsid w:val="005151B4"/>
    <w:rsid w:val="005154AF"/>
    <w:rsid w:val="00520A0A"/>
    <w:rsid w:val="00520ACF"/>
    <w:rsid w:val="00521867"/>
    <w:rsid w:val="0052390A"/>
    <w:rsid w:val="0052680F"/>
    <w:rsid w:val="00527A0D"/>
    <w:rsid w:val="005406CB"/>
    <w:rsid w:val="00541516"/>
    <w:rsid w:val="00542653"/>
    <w:rsid w:val="0055123F"/>
    <w:rsid w:val="00552659"/>
    <w:rsid w:val="00555DF3"/>
    <w:rsid w:val="0055605A"/>
    <w:rsid w:val="00557312"/>
    <w:rsid w:val="005601AE"/>
    <w:rsid w:val="00560C96"/>
    <w:rsid w:val="005745E1"/>
    <w:rsid w:val="00576C52"/>
    <w:rsid w:val="00583D07"/>
    <w:rsid w:val="00585D35"/>
    <w:rsid w:val="00585D85"/>
    <w:rsid w:val="00585E4B"/>
    <w:rsid w:val="005866C9"/>
    <w:rsid w:val="00587660"/>
    <w:rsid w:val="00591A46"/>
    <w:rsid w:val="00593DEE"/>
    <w:rsid w:val="00594F12"/>
    <w:rsid w:val="00597C7F"/>
    <w:rsid w:val="005A0972"/>
    <w:rsid w:val="005A09D4"/>
    <w:rsid w:val="005A1B39"/>
    <w:rsid w:val="005A1D54"/>
    <w:rsid w:val="005A3613"/>
    <w:rsid w:val="005B09FB"/>
    <w:rsid w:val="005B2E40"/>
    <w:rsid w:val="005B36BD"/>
    <w:rsid w:val="005B4734"/>
    <w:rsid w:val="005C5E6E"/>
    <w:rsid w:val="005D0ADA"/>
    <w:rsid w:val="005D219A"/>
    <w:rsid w:val="005D2633"/>
    <w:rsid w:val="005D4C10"/>
    <w:rsid w:val="005D5324"/>
    <w:rsid w:val="005D6CFB"/>
    <w:rsid w:val="005E0CCE"/>
    <w:rsid w:val="005E0CD7"/>
    <w:rsid w:val="005E112E"/>
    <w:rsid w:val="005E74FF"/>
    <w:rsid w:val="005E766E"/>
    <w:rsid w:val="005F2B6A"/>
    <w:rsid w:val="005F3851"/>
    <w:rsid w:val="005F3D96"/>
    <w:rsid w:val="005F4A9C"/>
    <w:rsid w:val="00600500"/>
    <w:rsid w:val="006012A8"/>
    <w:rsid w:val="00604C43"/>
    <w:rsid w:val="00605CB2"/>
    <w:rsid w:val="006068C0"/>
    <w:rsid w:val="0060702E"/>
    <w:rsid w:val="0061165A"/>
    <w:rsid w:val="0061185A"/>
    <w:rsid w:val="00613881"/>
    <w:rsid w:val="00614896"/>
    <w:rsid w:val="00615FFC"/>
    <w:rsid w:val="006224E1"/>
    <w:rsid w:val="00624914"/>
    <w:rsid w:val="00626A54"/>
    <w:rsid w:val="00627FF7"/>
    <w:rsid w:val="00630D44"/>
    <w:rsid w:val="00632320"/>
    <w:rsid w:val="00633EFB"/>
    <w:rsid w:val="0063566B"/>
    <w:rsid w:val="00641276"/>
    <w:rsid w:val="00641FA2"/>
    <w:rsid w:val="006462FB"/>
    <w:rsid w:val="00650B5A"/>
    <w:rsid w:val="00655A35"/>
    <w:rsid w:val="00656FAC"/>
    <w:rsid w:val="00657F29"/>
    <w:rsid w:val="00663724"/>
    <w:rsid w:val="00667B02"/>
    <w:rsid w:val="006719FA"/>
    <w:rsid w:val="00671BEF"/>
    <w:rsid w:val="006734DE"/>
    <w:rsid w:val="00674A17"/>
    <w:rsid w:val="00677D27"/>
    <w:rsid w:val="00680AF3"/>
    <w:rsid w:val="00681039"/>
    <w:rsid w:val="00684A16"/>
    <w:rsid w:val="00687795"/>
    <w:rsid w:val="0069198D"/>
    <w:rsid w:val="00696FD8"/>
    <w:rsid w:val="006A1713"/>
    <w:rsid w:val="006A2DE3"/>
    <w:rsid w:val="006A47E9"/>
    <w:rsid w:val="006A588B"/>
    <w:rsid w:val="006A60A7"/>
    <w:rsid w:val="006B0E28"/>
    <w:rsid w:val="006B3846"/>
    <w:rsid w:val="006B4B68"/>
    <w:rsid w:val="006B51B0"/>
    <w:rsid w:val="006B70FF"/>
    <w:rsid w:val="006B71F3"/>
    <w:rsid w:val="006B7C34"/>
    <w:rsid w:val="006C2076"/>
    <w:rsid w:val="006C2F68"/>
    <w:rsid w:val="006C3F56"/>
    <w:rsid w:val="006C475C"/>
    <w:rsid w:val="006C69F9"/>
    <w:rsid w:val="006D028B"/>
    <w:rsid w:val="006D14E5"/>
    <w:rsid w:val="006D27F3"/>
    <w:rsid w:val="006E332F"/>
    <w:rsid w:val="006E4AD8"/>
    <w:rsid w:val="006E7677"/>
    <w:rsid w:val="006F08AE"/>
    <w:rsid w:val="006F0E5A"/>
    <w:rsid w:val="006F11CB"/>
    <w:rsid w:val="006F26D2"/>
    <w:rsid w:val="006F2C27"/>
    <w:rsid w:val="006F309C"/>
    <w:rsid w:val="006F5A5F"/>
    <w:rsid w:val="00704B5D"/>
    <w:rsid w:val="007122C3"/>
    <w:rsid w:val="007123C5"/>
    <w:rsid w:val="00712A20"/>
    <w:rsid w:val="00713DD6"/>
    <w:rsid w:val="00720E94"/>
    <w:rsid w:val="007235A0"/>
    <w:rsid w:val="00733FD6"/>
    <w:rsid w:val="007364C7"/>
    <w:rsid w:val="00740869"/>
    <w:rsid w:val="00742B83"/>
    <w:rsid w:val="00745153"/>
    <w:rsid w:val="0074560D"/>
    <w:rsid w:val="00750AC4"/>
    <w:rsid w:val="00756160"/>
    <w:rsid w:val="00763517"/>
    <w:rsid w:val="00763579"/>
    <w:rsid w:val="007659F5"/>
    <w:rsid w:val="00770658"/>
    <w:rsid w:val="0077078A"/>
    <w:rsid w:val="007763F3"/>
    <w:rsid w:val="00783994"/>
    <w:rsid w:val="00785EC8"/>
    <w:rsid w:val="00792361"/>
    <w:rsid w:val="007956EB"/>
    <w:rsid w:val="007A272D"/>
    <w:rsid w:val="007A3CFA"/>
    <w:rsid w:val="007A3FE8"/>
    <w:rsid w:val="007A41DC"/>
    <w:rsid w:val="007B1044"/>
    <w:rsid w:val="007B22E2"/>
    <w:rsid w:val="007B28FD"/>
    <w:rsid w:val="007B4C7A"/>
    <w:rsid w:val="007C27A9"/>
    <w:rsid w:val="007C68AB"/>
    <w:rsid w:val="007D021A"/>
    <w:rsid w:val="007D133C"/>
    <w:rsid w:val="007D2233"/>
    <w:rsid w:val="007D3E21"/>
    <w:rsid w:val="007D4209"/>
    <w:rsid w:val="007D5F5F"/>
    <w:rsid w:val="007E03E8"/>
    <w:rsid w:val="007E129C"/>
    <w:rsid w:val="007E305D"/>
    <w:rsid w:val="007E4E01"/>
    <w:rsid w:val="007E6258"/>
    <w:rsid w:val="007E65FD"/>
    <w:rsid w:val="007F0F8A"/>
    <w:rsid w:val="007F1958"/>
    <w:rsid w:val="007F37DA"/>
    <w:rsid w:val="007F474B"/>
    <w:rsid w:val="007F7D5E"/>
    <w:rsid w:val="00800FFA"/>
    <w:rsid w:val="008026F7"/>
    <w:rsid w:val="00803AF9"/>
    <w:rsid w:val="00806671"/>
    <w:rsid w:val="00807986"/>
    <w:rsid w:val="00813FC2"/>
    <w:rsid w:val="0081448D"/>
    <w:rsid w:val="00816A37"/>
    <w:rsid w:val="008175FE"/>
    <w:rsid w:val="00823FC3"/>
    <w:rsid w:val="0082511F"/>
    <w:rsid w:val="00825769"/>
    <w:rsid w:val="008273CC"/>
    <w:rsid w:val="0083355B"/>
    <w:rsid w:val="008339BC"/>
    <w:rsid w:val="008339F5"/>
    <w:rsid w:val="008357C7"/>
    <w:rsid w:val="00835C1A"/>
    <w:rsid w:val="00837718"/>
    <w:rsid w:val="00837832"/>
    <w:rsid w:val="008425E0"/>
    <w:rsid w:val="0085027C"/>
    <w:rsid w:val="0085045B"/>
    <w:rsid w:val="00850795"/>
    <w:rsid w:val="0085127D"/>
    <w:rsid w:val="00851840"/>
    <w:rsid w:val="00856919"/>
    <w:rsid w:val="00862A64"/>
    <w:rsid w:val="00864B12"/>
    <w:rsid w:val="00866BBB"/>
    <w:rsid w:val="00866F64"/>
    <w:rsid w:val="0087219C"/>
    <w:rsid w:val="00873716"/>
    <w:rsid w:val="00874B9D"/>
    <w:rsid w:val="00880537"/>
    <w:rsid w:val="008858BE"/>
    <w:rsid w:val="00890B0E"/>
    <w:rsid w:val="00893BF1"/>
    <w:rsid w:val="00894793"/>
    <w:rsid w:val="00894AE4"/>
    <w:rsid w:val="00894B52"/>
    <w:rsid w:val="008954DA"/>
    <w:rsid w:val="008973A6"/>
    <w:rsid w:val="008A24F6"/>
    <w:rsid w:val="008A3FC8"/>
    <w:rsid w:val="008A5C00"/>
    <w:rsid w:val="008A75E9"/>
    <w:rsid w:val="008B3DD7"/>
    <w:rsid w:val="008B4350"/>
    <w:rsid w:val="008B4BF4"/>
    <w:rsid w:val="008C0C03"/>
    <w:rsid w:val="008C11A4"/>
    <w:rsid w:val="008C13D9"/>
    <w:rsid w:val="008C2557"/>
    <w:rsid w:val="008C2F18"/>
    <w:rsid w:val="008C3A9F"/>
    <w:rsid w:val="008D0170"/>
    <w:rsid w:val="008D3CE6"/>
    <w:rsid w:val="008D47A5"/>
    <w:rsid w:val="008D617C"/>
    <w:rsid w:val="008D75A5"/>
    <w:rsid w:val="008E205B"/>
    <w:rsid w:val="008E39E3"/>
    <w:rsid w:val="008E43BA"/>
    <w:rsid w:val="008E440A"/>
    <w:rsid w:val="008E45C2"/>
    <w:rsid w:val="008F1FA8"/>
    <w:rsid w:val="008F2259"/>
    <w:rsid w:val="008F7AA7"/>
    <w:rsid w:val="00900008"/>
    <w:rsid w:val="00911149"/>
    <w:rsid w:val="00911BE7"/>
    <w:rsid w:val="00915615"/>
    <w:rsid w:val="00917D31"/>
    <w:rsid w:val="00920AC6"/>
    <w:rsid w:val="00922972"/>
    <w:rsid w:val="009229C5"/>
    <w:rsid w:val="00924078"/>
    <w:rsid w:val="009242F4"/>
    <w:rsid w:val="0092722D"/>
    <w:rsid w:val="00927881"/>
    <w:rsid w:val="00935C7C"/>
    <w:rsid w:val="0094170D"/>
    <w:rsid w:val="009432AF"/>
    <w:rsid w:val="00944ABE"/>
    <w:rsid w:val="00950CE7"/>
    <w:rsid w:val="00950E2E"/>
    <w:rsid w:val="00953130"/>
    <w:rsid w:val="0096126D"/>
    <w:rsid w:val="00965FA3"/>
    <w:rsid w:val="00970E2A"/>
    <w:rsid w:val="00976919"/>
    <w:rsid w:val="00980304"/>
    <w:rsid w:val="00983C5A"/>
    <w:rsid w:val="00991AEE"/>
    <w:rsid w:val="00992489"/>
    <w:rsid w:val="00993443"/>
    <w:rsid w:val="00994597"/>
    <w:rsid w:val="00995B62"/>
    <w:rsid w:val="009A095D"/>
    <w:rsid w:val="009A159E"/>
    <w:rsid w:val="009A316A"/>
    <w:rsid w:val="009A3579"/>
    <w:rsid w:val="009A387C"/>
    <w:rsid w:val="009A7797"/>
    <w:rsid w:val="009B7D01"/>
    <w:rsid w:val="009C0FE6"/>
    <w:rsid w:val="009C7991"/>
    <w:rsid w:val="009D018D"/>
    <w:rsid w:val="009D0BFF"/>
    <w:rsid w:val="009D16A4"/>
    <w:rsid w:val="009D3B37"/>
    <w:rsid w:val="009E3C72"/>
    <w:rsid w:val="009E4374"/>
    <w:rsid w:val="009E60AD"/>
    <w:rsid w:val="009F1710"/>
    <w:rsid w:val="009F2901"/>
    <w:rsid w:val="009F3A23"/>
    <w:rsid w:val="009F6395"/>
    <w:rsid w:val="009F680B"/>
    <w:rsid w:val="009F79CE"/>
    <w:rsid w:val="009F7FB0"/>
    <w:rsid w:val="00A001C7"/>
    <w:rsid w:val="00A0274D"/>
    <w:rsid w:val="00A078EB"/>
    <w:rsid w:val="00A10818"/>
    <w:rsid w:val="00A1194A"/>
    <w:rsid w:val="00A11D6F"/>
    <w:rsid w:val="00A1250C"/>
    <w:rsid w:val="00A14D7C"/>
    <w:rsid w:val="00A15504"/>
    <w:rsid w:val="00A1789C"/>
    <w:rsid w:val="00A212CE"/>
    <w:rsid w:val="00A25588"/>
    <w:rsid w:val="00A2767F"/>
    <w:rsid w:val="00A33E14"/>
    <w:rsid w:val="00A3427B"/>
    <w:rsid w:val="00A36069"/>
    <w:rsid w:val="00A40A36"/>
    <w:rsid w:val="00A42622"/>
    <w:rsid w:val="00A44025"/>
    <w:rsid w:val="00A54369"/>
    <w:rsid w:val="00A570D7"/>
    <w:rsid w:val="00A57B5B"/>
    <w:rsid w:val="00A60597"/>
    <w:rsid w:val="00A61D75"/>
    <w:rsid w:val="00A63FC9"/>
    <w:rsid w:val="00A64919"/>
    <w:rsid w:val="00A66C14"/>
    <w:rsid w:val="00A75BF8"/>
    <w:rsid w:val="00A775A3"/>
    <w:rsid w:val="00A77F07"/>
    <w:rsid w:val="00A800E4"/>
    <w:rsid w:val="00A81A5E"/>
    <w:rsid w:val="00A841D6"/>
    <w:rsid w:val="00A842C0"/>
    <w:rsid w:val="00A84441"/>
    <w:rsid w:val="00A85293"/>
    <w:rsid w:val="00A85847"/>
    <w:rsid w:val="00A85AC2"/>
    <w:rsid w:val="00A962C2"/>
    <w:rsid w:val="00AA31B9"/>
    <w:rsid w:val="00AA3382"/>
    <w:rsid w:val="00AA41EA"/>
    <w:rsid w:val="00AA4729"/>
    <w:rsid w:val="00AA600B"/>
    <w:rsid w:val="00AA6155"/>
    <w:rsid w:val="00AA620D"/>
    <w:rsid w:val="00AB0E52"/>
    <w:rsid w:val="00AB19ED"/>
    <w:rsid w:val="00AB1BE2"/>
    <w:rsid w:val="00AB24E6"/>
    <w:rsid w:val="00AB62EF"/>
    <w:rsid w:val="00AC1170"/>
    <w:rsid w:val="00AC13AE"/>
    <w:rsid w:val="00AC41F0"/>
    <w:rsid w:val="00AC6BF0"/>
    <w:rsid w:val="00AD1DD7"/>
    <w:rsid w:val="00AD1E53"/>
    <w:rsid w:val="00AD4293"/>
    <w:rsid w:val="00AD4576"/>
    <w:rsid w:val="00AD4D56"/>
    <w:rsid w:val="00AD4E6B"/>
    <w:rsid w:val="00AD6506"/>
    <w:rsid w:val="00AD6F26"/>
    <w:rsid w:val="00AE0069"/>
    <w:rsid w:val="00AE54B5"/>
    <w:rsid w:val="00AF45CF"/>
    <w:rsid w:val="00AF7343"/>
    <w:rsid w:val="00AF7A6A"/>
    <w:rsid w:val="00AF7F8D"/>
    <w:rsid w:val="00B04424"/>
    <w:rsid w:val="00B06F4D"/>
    <w:rsid w:val="00B079F1"/>
    <w:rsid w:val="00B20844"/>
    <w:rsid w:val="00B213AA"/>
    <w:rsid w:val="00B21A8F"/>
    <w:rsid w:val="00B2753B"/>
    <w:rsid w:val="00B27A32"/>
    <w:rsid w:val="00B27AC9"/>
    <w:rsid w:val="00B31A41"/>
    <w:rsid w:val="00B31F8B"/>
    <w:rsid w:val="00B323A2"/>
    <w:rsid w:val="00B34DCE"/>
    <w:rsid w:val="00B35D2D"/>
    <w:rsid w:val="00B36C71"/>
    <w:rsid w:val="00B44CFB"/>
    <w:rsid w:val="00B454AC"/>
    <w:rsid w:val="00B468B4"/>
    <w:rsid w:val="00B5087D"/>
    <w:rsid w:val="00B5109E"/>
    <w:rsid w:val="00B53BB6"/>
    <w:rsid w:val="00B564D7"/>
    <w:rsid w:val="00B60FB8"/>
    <w:rsid w:val="00B64521"/>
    <w:rsid w:val="00B66EDC"/>
    <w:rsid w:val="00B6718A"/>
    <w:rsid w:val="00B70BEF"/>
    <w:rsid w:val="00B7210D"/>
    <w:rsid w:val="00B73FC4"/>
    <w:rsid w:val="00B74DEC"/>
    <w:rsid w:val="00B75657"/>
    <w:rsid w:val="00B81977"/>
    <w:rsid w:val="00B82C5E"/>
    <w:rsid w:val="00B85CFE"/>
    <w:rsid w:val="00B866B2"/>
    <w:rsid w:val="00B90711"/>
    <w:rsid w:val="00B92B33"/>
    <w:rsid w:val="00B93CA7"/>
    <w:rsid w:val="00B93DB0"/>
    <w:rsid w:val="00B95EC6"/>
    <w:rsid w:val="00B965E7"/>
    <w:rsid w:val="00B97FC3"/>
    <w:rsid w:val="00BA0CCD"/>
    <w:rsid w:val="00BA0F44"/>
    <w:rsid w:val="00BA2520"/>
    <w:rsid w:val="00BA5B14"/>
    <w:rsid w:val="00BA773C"/>
    <w:rsid w:val="00BB07BA"/>
    <w:rsid w:val="00BB303A"/>
    <w:rsid w:val="00BB3894"/>
    <w:rsid w:val="00BB3F2D"/>
    <w:rsid w:val="00BB62F5"/>
    <w:rsid w:val="00BC6A37"/>
    <w:rsid w:val="00BD09FC"/>
    <w:rsid w:val="00BD1220"/>
    <w:rsid w:val="00BD61F2"/>
    <w:rsid w:val="00BE1087"/>
    <w:rsid w:val="00BE3391"/>
    <w:rsid w:val="00BE67A5"/>
    <w:rsid w:val="00BF0C1C"/>
    <w:rsid w:val="00BF1354"/>
    <w:rsid w:val="00BF293E"/>
    <w:rsid w:val="00BF2E08"/>
    <w:rsid w:val="00BF4BA6"/>
    <w:rsid w:val="00BF6602"/>
    <w:rsid w:val="00BF6B2C"/>
    <w:rsid w:val="00C006A3"/>
    <w:rsid w:val="00C06B75"/>
    <w:rsid w:val="00C1409F"/>
    <w:rsid w:val="00C169C2"/>
    <w:rsid w:val="00C16CA9"/>
    <w:rsid w:val="00C17111"/>
    <w:rsid w:val="00C17DDB"/>
    <w:rsid w:val="00C20B23"/>
    <w:rsid w:val="00C21AA5"/>
    <w:rsid w:val="00C26D8C"/>
    <w:rsid w:val="00C27CEA"/>
    <w:rsid w:val="00C27FFD"/>
    <w:rsid w:val="00C3091D"/>
    <w:rsid w:val="00C31395"/>
    <w:rsid w:val="00C34930"/>
    <w:rsid w:val="00C35F93"/>
    <w:rsid w:val="00C36548"/>
    <w:rsid w:val="00C411FC"/>
    <w:rsid w:val="00C43578"/>
    <w:rsid w:val="00C45A1B"/>
    <w:rsid w:val="00C46F15"/>
    <w:rsid w:val="00C47FE3"/>
    <w:rsid w:val="00C50146"/>
    <w:rsid w:val="00C507E9"/>
    <w:rsid w:val="00C5080D"/>
    <w:rsid w:val="00C51AB5"/>
    <w:rsid w:val="00C537F9"/>
    <w:rsid w:val="00C53B86"/>
    <w:rsid w:val="00C552A8"/>
    <w:rsid w:val="00C5540A"/>
    <w:rsid w:val="00C57D74"/>
    <w:rsid w:val="00C63D3D"/>
    <w:rsid w:val="00C705ED"/>
    <w:rsid w:val="00C72167"/>
    <w:rsid w:val="00C74996"/>
    <w:rsid w:val="00C92A1C"/>
    <w:rsid w:val="00C97469"/>
    <w:rsid w:val="00C9763C"/>
    <w:rsid w:val="00CA162B"/>
    <w:rsid w:val="00CA6983"/>
    <w:rsid w:val="00CA74D5"/>
    <w:rsid w:val="00CA779D"/>
    <w:rsid w:val="00CB3D8A"/>
    <w:rsid w:val="00CC0C77"/>
    <w:rsid w:val="00CD37FC"/>
    <w:rsid w:val="00CD540A"/>
    <w:rsid w:val="00CD57DB"/>
    <w:rsid w:val="00CE1076"/>
    <w:rsid w:val="00CE1DC5"/>
    <w:rsid w:val="00CE1E02"/>
    <w:rsid w:val="00CE40F7"/>
    <w:rsid w:val="00CE5174"/>
    <w:rsid w:val="00CE6B6B"/>
    <w:rsid w:val="00CE7087"/>
    <w:rsid w:val="00CE70D2"/>
    <w:rsid w:val="00CE7CAC"/>
    <w:rsid w:val="00CE7F7A"/>
    <w:rsid w:val="00CF1A40"/>
    <w:rsid w:val="00CF2ADF"/>
    <w:rsid w:val="00CF391A"/>
    <w:rsid w:val="00CF3A62"/>
    <w:rsid w:val="00CF5666"/>
    <w:rsid w:val="00CF5F78"/>
    <w:rsid w:val="00D01003"/>
    <w:rsid w:val="00D03C9C"/>
    <w:rsid w:val="00D04B8C"/>
    <w:rsid w:val="00D076C3"/>
    <w:rsid w:val="00D07A4A"/>
    <w:rsid w:val="00D1157E"/>
    <w:rsid w:val="00D12B8E"/>
    <w:rsid w:val="00D225C6"/>
    <w:rsid w:val="00D22C85"/>
    <w:rsid w:val="00D22E9D"/>
    <w:rsid w:val="00D30C54"/>
    <w:rsid w:val="00D30FBD"/>
    <w:rsid w:val="00D3219C"/>
    <w:rsid w:val="00D3717D"/>
    <w:rsid w:val="00D37DCB"/>
    <w:rsid w:val="00D429D3"/>
    <w:rsid w:val="00D437CE"/>
    <w:rsid w:val="00D45457"/>
    <w:rsid w:val="00D53A74"/>
    <w:rsid w:val="00D54443"/>
    <w:rsid w:val="00D568FE"/>
    <w:rsid w:val="00D62069"/>
    <w:rsid w:val="00D630D7"/>
    <w:rsid w:val="00D678E7"/>
    <w:rsid w:val="00D7182A"/>
    <w:rsid w:val="00D73375"/>
    <w:rsid w:val="00D76E87"/>
    <w:rsid w:val="00D77693"/>
    <w:rsid w:val="00D77C6F"/>
    <w:rsid w:val="00D801B2"/>
    <w:rsid w:val="00D80720"/>
    <w:rsid w:val="00D82FDA"/>
    <w:rsid w:val="00D83181"/>
    <w:rsid w:val="00D861C0"/>
    <w:rsid w:val="00D96863"/>
    <w:rsid w:val="00DA3997"/>
    <w:rsid w:val="00DB37AB"/>
    <w:rsid w:val="00DB4B6B"/>
    <w:rsid w:val="00DB5E98"/>
    <w:rsid w:val="00DB6E4A"/>
    <w:rsid w:val="00DC169A"/>
    <w:rsid w:val="00DC3463"/>
    <w:rsid w:val="00DC46CA"/>
    <w:rsid w:val="00DC5F32"/>
    <w:rsid w:val="00DC646C"/>
    <w:rsid w:val="00DD3897"/>
    <w:rsid w:val="00DD3E8D"/>
    <w:rsid w:val="00DE0DFF"/>
    <w:rsid w:val="00DE10E1"/>
    <w:rsid w:val="00DE2A32"/>
    <w:rsid w:val="00DE7C67"/>
    <w:rsid w:val="00DF1EB8"/>
    <w:rsid w:val="00DF48B9"/>
    <w:rsid w:val="00DF5B55"/>
    <w:rsid w:val="00DF5BDB"/>
    <w:rsid w:val="00DF656E"/>
    <w:rsid w:val="00DF6746"/>
    <w:rsid w:val="00DF6CFC"/>
    <w:rsid w:val="00DF6EEF"/>
    <w:rsid w:val="00DF75A1"/>
    <w:rsid w:val="00DF7892"/>
    <w:rsid w:val="00E031C4"/>
    <w:rsid w:val="00E03AEB"/>
    <w:rsid w:val="00E05517"/>
    <w:rsid w:val="00E0664A"/>
    <w:rsid w:val="00E13ADD"/>
    <w:rsid w:val="00E16611"/>
    <w:rsid w:val="00E203D7"/>
    <w:rsid w:val="00E22B81"/>
    <w:rsid w:val="00E22E2F"/>
    <w:rsid w:val="00E3240D"/>
    <w:rsid w:val="00E324ED"/>
    <w:rsid w:val="00E32B09"/>
    <w:rsid w:val="00E32F46"/>
    <w:rsid w:val="00E400A3"/>
    <w:rsid w:val="00E404DC"/>
    <w:rsid w:val="00E40B2B"/>
    <w:rsid w:val="00E42F39"/>
    <w:rsid w:val="00E43DB0"/>
    <w:rsid w:val="00E47830"/>
    <w:rsid w:val="00E51DA8"/>
    <w:rsid w:val="00E52236"/>
    <w:rsid w:val="00E55B6F"/>
    <w:rsid w:val="00E62B47"/>
    <w:rsid w:val="00E648EF"/>
    <w:rsid w:val="00E654A3"/>
    <w:rsid w:val="00E71403"/>
    <w:rsid w:val="00E71A28"/>
    <w:rsid w:val="00E72DAF"/>
    <w:rsid w:val="00E745AE"/>
    <w:rsid w:val="00E77952"/>
    <w:rsid w:val="00E816C4"/>
    <w:rsid w:val="00E82D0D"/>
    <w:rsid w:val="00E83E59"/>
    <w:rsid w:val="00E85EB6"/>
    <w:rsid w:val="00E90340"/>
    <w:rsid w:val="00E90F98"/>
    <w:rsid w:val="00E92156"/>
    <w:rsid w:val="00E93601"/>
    <w:rsid w:val="00EA37F2"/>
    <w:rsid w:val="00EA55F6"/>
    <w:rsid w:val="00EA5903"/>
    <w:rsid w:val="00EA7443"/>
    <w:rsid w:val="00EB0E6B"/>
    <w:rsid w:val="00EB177F"/>
    <w:rsid w:val="00EC49A0"/>
    <w:rsid w:val="00EC7A10"/>
    <w:rsid w:val="00ED0224"/>
    <w:rsid w:val="00ED3FF6"/>
    <w:rsid w:val="00ED45CC"/>
    <w:rsid w:val="00EE2611"/>
    <w:rsid w:val="00EE3EE6"/>
    <w:rsid w:val="00EE71BD"/>
    <w:rsid w:val="00EF0955"/>
    <w:rsid w:val="00EF2BEE"/>
    <w:rsid w:val="00EF559E"/>
    <w:rsid w:val="00EF6293"/>
    <w:rsid w:val="00EF7658"/>
    <w:rsid w:val="00F0231E"/>
    <w:rsid w:val="00F07F1D"/>
    <w:rsid w:val="00F11947"/>
    <w:rsid w:val="00F20ABA"/>
    <w:rsid w:val="00F237E4"/>
    <w:rsid w:val="00F32898"/>
    <w:rsid w:val="00F437EE"/>
    <w:rsid w:val="00F43AFE"/>
    <w:rsid w:val="00F450A7"/>
    <w:rsid w:val="00F45670"/>
    <w:rsid w:val="00F45993"/>
    <w:rsid w:val="00F46813"/>
    <w:rsid w:val="00F50B4A"/>
    <w:rsid w:val="00F524B0"/>
    <w:rsid w:val="00F552E1"/>
    <w:rsid w:val="00F55BC4"/>
    <w:rsid w:val="00F6001B"/>
    <w:rsid w:val="00F61590"/>
    <w:rsid w:val="00F63961"/>
    <w:rsid w:val="00F67993"/>
    <w:rsid w:val="00F70AAD"/>
    <w:rsid w:val="00F74790"/>
    <w:rsid w:val="00F75FB0"/>
    <w:rsid w:val="00F76B3C"/>
    <w:rsid w:val="00F80B4C"/>
    <w:rsid w:val="00F81D5D"/>
    <w:rsid w:val="00F93011"/>
    <w:rsid w:val="00F94E11"/>
    <w:rsid w:val="00F9581A"/>
    <w:rsid w:val="00F97861"/>
    <w:rsid w:val="00FA3456"/>
    <w:rsid w:val="00FA6F2E"/>
    <w:rsid w:val="00FC2319"/>
    <w:rsid w:val="00FC50E3"/>
    <w:rsid w:val="00FC7F0C"/>
    <w:rsid w:val="00FD2045"/>
    <w:rsid w:val="00FD2A6C"/>
    <w:rsid w:val="00FD3889"/>
    <w:rsid w:val="00FD51AF"/>
    <w:rsid w:val="00FD5EBB"/>
    <w:rsid w:val="00FE09B5"/>
    <w:rsid w:val="00FE0DFE"/>
    <w:rsid w:val="00FE520F"/>
    <w:rsid w:val="00FE786B"/>
    <w:rsid w:val="00FF2081"/>
    <w:rsid w:val="00FF51FC"/>
    <w:rsid w:val="00FF6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56EE3D90-63D6-4E98-BB12-864A4562A7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semiHidden="1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A356F"/>
    <w:pPr>
      <w:widowControl w:val="0"/>
    </w:pPr>
    <w:rPr>
      <w:snapToGrid w:val="0"/>
    </w:rPr>
  </w:style>
  <w:style w:type="paragraph" w:styleId="Nagwek1">
    <w:name w:val="heading 1"/>
    <w:basedOn w:val="Normalny"/>
    <w:next w:val="Normalny"/>
    <w:qFormat/>
    <w:rsid w:val="000A356F"/>
    <w:pPr>
      <w:keepNext/>
      <w:numPr>
        <w:numId w:val="1"/>
      </w:numPr>
      <w:jc w:val="center"/>
      <w:outlineLvl w:val="0"/>
    </w:pPr>
    <w:rPr>
      <w:rFonts w:ascii="Arial" w:hAnsi="Arial"/>
      <w:b/>
      <w:color w:val="000000"/>
    </w:rPr>
  </w:style>
  <w:style w:type="paragraph" w:styleId="Nagwek2">
    <w:name w:val="heading 2"/>
    <w:basedOn w:val="Normalny"/>
    <w:next w:val="Normalny"/>
    <w:qFormat/>
    <w:rsid w:val="000A356F"/>
    <w:pPr>
      <w:keepNext/>
      <w:numPr>
        <w:ilvl w:val="1"/>
        <w:numId w:val="1"/>
      </w:numPr>
      <w:jc w:val="center"/>
      <w:outlineLvl w:val="1"/>
    </w:pPr>
    <w:rPr>
      <w:b/>
      <w:color w:val="000000"/>
      <w:sz w:val="24"/>
    </w:rPr>
  </w:style>
  <w:style w:type="paragraph" w:styleId="Nagwek3">
    <w:name w:val="heading 3"/>
    <w:basedOn w:val="Normalny"/>
    <w:next w:val="Normalny"/>
    <w:qFormat/>
    <w:rsid w:val="000A356F"/>
    <w:pPr>
      <w:keepNext/>
      <w:numPr>
        <w:ilvl w:val="2"/>
        <w:numId w:val="1"/>
      </w:numPr>
      <w:outlineLvl w:val="2"/>
    </w:pPr>
    <w:rPr>
      <w:sz w:val="24"/>
    </w:rPr>
  </w:style>
  <w:style w:type="paragraph" w:styleId="Nagwek4">
    <w:name w:val="heading 4"/>
    <w:basedOn w:val="Normalny"/>
    <w:next w:val="Normalny"/>
    <w:qFormat/>
    <w:rsid w:val="000A356F"/>
    <w:pPr>
      <w:keepNext/>
      <w:numPr>
        <w:ilvl w:val="3"/>
        <w:numId w:val="1"/>
      </w:numPr>
      <w:jc w:val="center"/>
      <w:outlineLvl w:val="3"/>
    </w:pPr>
    <w:rPr>
      <w:sz w:val="24"/>
    </w:rPr>
  </w:style>
  <w:style w:type="paragraph" w:styleId="Nagwek5">
    <w:name w:val="heading 5"/>
    <w:basedOn w:val="Normalny"/>
    <w:next w:val="Normalny"/>
    <w:qFormat/>
    <w:rsid w:val="000A356F"/>
    <w:pPr>
      <w:keepNext/>
      <w:widowControl/>
      <w:numPr>
        <w:ilvl w:val="4"/>
        <w:numId w:val="1"/>
      </w:numPr>
      <w:autoSpaceDE w:val="0"/>
      <w:autoSpaceDN w:val="0"/>
      <w:adjustRightInd w:val="0"/>
      <w:jc w:val="center"/>
      <w:outlineLvl w:val="4"/>
    </w:pPr>
    <w:rPr>
      <w:snapToGrid/>
      <w:color w:val="000000"/>
      <w:sz w:val="24"/>
      <w:szCs w:val="24"/>
      <w:lang w:eastAsia="en-US"/>
    </w:rPr>
  </w:style>
  <w:style w:type="paragraph" w:styleId="Nagwek6">
    <w:name w:val="heading 6"/>
    <w:basedOn w:val="Normalny"/>
    <w:next w:val="Normalny"/>
    <w:qFormat/>
    <w:rsid w:val="000A356F"/>
    <w:pPr>
      <w:keepNext/>
      <w:numPr>
        <w:ilvl w:val="5"/>
        <w:numId w:val="1"/>
      </w:numPr>
      <w:outlineLvl w:val="5"/>
    </w:pPr>
    <w:rPr>
      <w:b/>
      <w:bCs/>
      <w:sz w:val="26"/>
    </w:rPr>
  </w:style>
  <w:style w:type="paragraph" w:styleId="Nagwek7">
    <w:name w:val="heading 7"/>
    <w:basedOn w:val="Normalny"/>
    <w:next w:val="Normalny"/>
    <w:qFormat/>
    <w:rsid w:val="000A356F"/>
    <w:pPr>
      <w:keepNext/>
      <w:numPr>
        <w:ilvl w:val="6"/>
        <w:numId w:val="1"/>
      </w:numPr>
      <w:jc w:val="right"/>
      <w:outlineLvl w:val="6"/>
    </w:pPr>
    <w:rPr>
      <w:sz w:val="28"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763579"/>
    <w:pPr>
      <w:keepNext/>
      <w:numPr>
        <w:ilvl w:val="7"/>
        <w:numId w:val="1"/>
      </w:numPr>
      <w:autoSpaceDE w:val="0"/>
      <w:autoSpaceDN w:val="0"/>
      <w:adjustRightInd w:val="0"/>
      <w:jc w:val="center"/>
      <w:outlineLvl w:val="7"/>
    </w:pPr>
    <w:rPr>
      <w:b/>
      <w:bCs/>
      <w:sz w:val="24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D77693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uiPriority w:val="99"/>
    <w:rsid w:val="000A356F"/>
    <w:pPr>
      <w:tabs>
        <w:tab w:val="center" w:pos="4536"/>
        <w:tab w:val="right" w:pos="9072"/>
      </w:tabs>
    </w:pPr>
  </w:style>
  <w:style w:type="character" w:styleId="Numerstrony">
    <w:name w:val="page number"/>
    <w:basedOn w:val="Domylnaczcionkaakapitu"/>
    <w:semiHidden/>
    <w:rsid w:val="000A356F"/>
  </w:style>
  <w:style w:type="paragraph" w:styleId="Tekstpodstawowywcity">
    <w:name w:val="Body Text Indent"/>
    <w:basedOn w:val="Normalny"/>
    <w:semiHidden/>
    <w:rsid w:val="000A356F"/>
    <w:pPr>
      <w:ind w:left="1440"/>
      <w:jc w:val="center"/>
    </w:pPr>
    <w:rPr>
      <w:b/>
      <w:sz w:val="34"/>
    </w:rPr>
  </w:style>
  <w:style w:type="paragraph" w:styleId="Tekstpodstawowy">
    <w:name w:val="Body Text"/>
    <w:basedOn w:val="Normalny"/>
    <w:link w:val="TekstpodstawowyZnak"/>
    <w:semiHidden/>
    <w:rsid w:val="000A356F"/>
    <w:rPr>
      <w:sz w:val="24"/>
    </w:rPr>
  </w:style>
  <w:style w:type="paragraph" w:styleId="Tekstpodstawowywcity2">
    <w:name w:val="Body Text Indent 2"/>
    <w:basedOn w:val="Normalny"/>
    <w:semiHidden/>
    <w:rsid w:val="000A356F"/>
    <w:pPr>
      <w:tabs>
        <w:tab w:val="left" w:pos="851"/>
      </w:tabs>
      <w:spacing w:line="280" w:lineRule="exact"/>
      <w:ind w:right="1370" w:firstLine="851"/>
    </w:pPr>
    <w:rPr>
      <w:sz w:val="24"/>
    </w:rPr>
  </w:style>
  <w:style w:type="paragraph" w:styleId="Tekstpodstawowy2">
    <w:name w:val="Body Text 2"/>
    <w:basedOn w:val="Normalny"/>
    <w:semiHidden/>
    <w:rsid w:val="000A356F"/>
    <w:pPr>
      <w:widowControl/>
      <w:spacing w:line="280" w:lineRule="exact"/>
      <w:jc w:val="center"/>
    </w:pPr>
    <w:rPr>
      <w:snapToGrid/>
      <w:sz w:val="24"/>
      <w:szCs w:val="24"/>
      <w:lang w:eastAsia="en-US"/>
    </w:rPr>
  </w:style>
  <w:style w:type="paragraph" w:styleId="Legenda">
    <w:name w:val="caption"/>
    <w:basedOn w:val="Normalny"/>
    <w:next w:val="Normalny"/>
    <w:uiPriority w:val="99"/>
    <w:qFormat/>
    <w:rsid w:val="000A356F"/>
    <w:pPr>
      <w:widowControl/>
      <w:autoSpaceDE w:val="0"/>
      <w:autoSpaceDN w:val="0"/>
      <w:adjustRightInd w:val="0"/>
    </w:pPr>
    <w:rPr>
      <w:b/>
      <w:bCs/>
      <w:snapToGrid/>
      <w:color w:val="000000"/>
      <w:sz w:val="24"/>
      <w:szCs w:val="24"/>
      <w:lang w:eastAsia="en-US"/>
    </w:rPr>
  </w:style>
  <w:style w:type="paragraph" w:styleId="Tekstprzypisukocowego">
    <w:name w:val="endnote text"/>
    <w:basedOn w:val="Normalny"/>
    <w:semiHidden/>
    <w:rsid w:val="000A356F"/>
  </w:style>
  <w:style w:type="character" w:styleId="Odwoanieprzypisukocowego">
    <w:name w:val="endnote reference"/>
    <w:semiHidden/>
    <w:rsid w:val="000A356F"/>
    <w:rPr>
      <w:vertAlign w:val="superscript"/>
    </w:rPr>
  </w:style>
  <w:style w:type="paragraph" w:styleId="Tekstpodstawowy3">
    <w:name w:val="Body Text 3"/>
    <w:basedOn w:val="Normalny"/>
    <w:link w:val="Tekstpodstawowy3Znak"/>
    <w:uiPriority w:val="99"/>
    <w:rsid w:val="000A356F"/>
    <w:pPr>
      <w:jc w:val="both"/>
    </w:pPr>
    <w:rPr>
      <w:sz w:val="24"/>
    </w:rPr>
  </w:style>
  <w:style w:type="paragraph" w:styleId="Tekstpodstawowywcity3">
    <w:name w:val="Body Text Indent 3"/>
    <w:basedOn w:val="Normalny"/>
    <w:semiHidden/>
    <w:rsid w:val="000A356F"/>
    <w:pPr>
      <w:ind w:firstLine="720"/>
      <w:jc w:val="both"/>
    </w:pPr>
    <w:rPr>
      <w:sz w:val="24"/>
    </w:rPr>
  </w:style>
  <w:style w:type="paragraph" w:styleId="Nagwek">
    <w:name w:val="header"/>
    <w:basedOn w:val="Normalny"/>
    <w:link w:val="NagwekZnak"/>
    <w:uiPriority w:val="99"/>
    <w:rsid w:val="000A356F"/>
    <w:pPr>
      <w:tabs>
        <w:tab w:val="center" w:pos="4536"/>
        <w:tab w:val="right" w:pos="9072"/>
      </w:tabs>
    </w:pPr>
  </w:style>
  <w:style w:type="paragraph" w:styleId="Lista">
    <w:name w:val="List"/>
    <w:basedOn w:val="Normalny"/>
    <w:semiHidden/>
    <w:rsid w:val="000A356F"/>
    <w:pPr>
      <w:ind w:left="283" w:hanging="283"/>
    </w:pPr>
  </w:style>
  <w:style w:type="paragraph" w:styleId="Lista2">
    <w:name w:val="List 2"/>
    <w:basedOn w:val="Normalny"/>
    <w:semiHidden/>
    <w:rsid w:val="000A356F"/>
    <w:pPr>
      <w:ind w:left="566" w:hanging="283"/>
    </w:pPr>
  </w:style>
  <w:style w:type="paragraph" w:customStyle="1" w:styleId="font5">
    <w:name w:val="font5"/>
    <w:basedOn w:val="Normalny"/>
    <w:rsid w:val="000A356F"/>
    <w:pPr>
      <w:widowControl/>
      <w:spacing w:before="100" w:beforeAutospacing="1" w:after="100" w:afterAutospacing="1"/>
    </w:pPr>
    <w:rPr>
      <w:rFonts w:ascii="Arial" w:hAnsi="Arial" w:cs="Arial"/>
      <w:snapToGrid/>
      <w:lang w:val="en-US" w:eastAsia="en-US"/>
    </w:rPr>
  </w:style>
  <w:style w:type="character" w:customStyle="1" w:styleId="Nagwek8Znak">
    <w:name w:val="Nagłówek 8 Znak"/>
    <w:link w:val="Nagwek8"/>
    <w:uiPriority w:val="99"/>
    <w:rsid w:val="00763579"/>
    <w:rPr>
      <w:b/>
      <w:bCs/>
      <w:snapToGrid w:val="0"/>
      <w:sz w:val="24"/>
    </w:rPr>
  </w:style>
  <w:style w:type="paragraph" w:customStyle="1" w:styleId="tabber">
    <w:name w:val="tabüber"/>
    <w:basedOn w:val="Normalny"/>
    <w:rsid w:val="002E7F05"/>
    <w:pPr>
      <w:widowControl/>
      <w:spacing w:before="120" w:after="120" w:line="290" w:lineRule="atLeast"/>
      <w:ind w:left="1418" w:hanging="1418"/>
    </w:pPr>
    <w:rPr>
      <w:rFonts w:ascii="Arial" w:hAnsi="Arial"/>
      <w:color w:val="000000"/>
      <w:sz w:val="24"/>
      <w:lang w:val="de-DE" w:eastAsia="de-D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53A74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D53A74"/>
    <w:rPr>
      <w:rFonts w:ascii="Tahoma" w:hAnsi="Tahoma" w:cs="Tahoma"/>
      <w:snapToGrid w:val="0"/>
      <w:sz w:val="16"/>
      <w:szCs w:val="16"/>
    </w:rPr>
  </w:style>
  <w:style w:type="character" w:customStyle="1" w:styleId="Tekstpodstawowy3Znak">
    <w:name w:val="Tekst podstawowy 3 Znak"/>
    <w:link w:val="Tekstpodstawowy3"/>
    <w:uiPriority w:val="99"/>
    <w:rsid w:val="00627FF7"/>
    <w:rPr>
      <w:snapToGrid w:val="0"/>
      <w:sz w:val="24"/>
    </w:rPr>
  </w:style>
  <w:style w:type="character" w:customStyle="1" w:styleId="NagwekZnak">
    <w:name w:val="Nagłówek Znak"/>
    <w:link w:val="Nagwek"/>
    <w:uiPriority w:val="99"/>
    <w:rsid w:val="00BA5B14"/>
    <w:rPr>
      <w:snapToGrid w:val="0"/>
    </w:rPr>
  </w:style>
  <w:style w:type="table" w:styleId="Tabela-Siatka">
    <w:name w:val="Table Grid"/>
    <w:basedOn w:val="Standardowy"/>
    <w:uiPriority w:val="39"/>
    <w:rsid w:val="002D397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ormalnyWeb">
    <w:name w:val="Normal (Web)"/>
    <w:basedOn w:val="Normalny"/>
    <w:uiPriority w:val="99"/>
    <w:rsid w:val="00B93DB0"/>
    <w:pPr>
      <w:widowControl/>
      <w:spacing w:before="100" w:beforeAutospacing="1" w:after="100" w:afterAutospacing="1"/>
    </w:pPr>
    <w:rPr>
      <w:rFonts w:ascii="Calibri" w:hAnsi="Calibri" w:cs="Calibri"/>
      <w:snapToGrid/>
      <w:color w:val="000000"/>
      <w:sz w:val="24"/>
      <w:szCs w:val="24"/>
      <w:lang w:val="en-US" w:eastAsia="en-US"/>
    </w:rPr>
  </w:style>
  <w:style w:type="paragraph" w:styleId="Akapitzlist">
    <w:name w:val="List Paragraph"/>
    <w:basedOn w:val="Normalny"/>
    <w:uiPriority w:val="34"/>
    <w:qFormat/>
    <w:rsid w:val="0083355B"/>
    <w:pPr>
      <w:ind w:left="720"/>
      <w:contextualSpacing/>
    </w:pPr>
  </w:style>
  <w:style w:type="character" w:customStyle="1" w:styleId="hps">
    <w:name w:val="hps"/>
    <w:basedOn w:val="Domylnaczcionkaakapitu"/>
    <w:rsid w:val="00677D27"/>
  </w:style>
  <w:style w:type="character" w:styleId="Hipercze">
    <w:name w:val="Hyperlink"/>
    <w:basedOn w:val="Domylnaczcionkaakapitu"/>
    <w:uiPriority w:val="99"/>
    <w:unhideWhenUsed/>
    <w:rsid w:val="00D3717D"/>
    <w:rPr>
      <w:color w:val="0000FF"/>
      <w:u w:val="single"/>
    </w:rPr>
  </w:style>
  <w:style w:type="character" w:customStyle="1" w:styleId="text">
    <w:name w:val="text"/>
    <w:basedOn w:val="Domylnaczcionkaakapitu"/>
    <w:rsid w:val="00132D08"/>
  </w:style>
  <w:style w:type="character" w:customStyle="1" w:styleId="author-ref">
    <w:name w:val="author-ref"/>
    <w:basedOn w:val="Domylnaczcionkaakapitu"/>
    <w:rsid w:val="00132D08"/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D77693"/>
    <w:pPr>
      <w:keepLines/>
      <w:widowControl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Cs/>
      <w:snapToGrid/>
      <w:color w:val="365F91" w:themeColor="accent1" w:themeShade="BF"/>
      <w:sz w:val="28"/>
      <w:szCs w:val="28"/>
      <w:lang w:eastAsia="en-US"/>
    </w:rPr>
  </w:style>
  <w:style w:type="paragraph" w:styleId="Spistreci1">
    <w:name w:val="toc 1"/>
    <w:basedOn w:val="Normalny"/>
    <w:next w:val="Normalny"/>
    <w:autoRedefine/>
    <w:uiPriority w:val="39"/>
    <w:unhideWhenUsed/>
    <w:rsid w:val="00D77693"/>
    <w:pPr>
      <w:spacing w:after="100"/>
    </w:pPr>
  </w:style>
  <w:style w:type="character" w:customStyle="1" w:styleId="Nagwek9Znak">
    <w:name w:val="Nagłówek 9 Znak"/>
    <w:basedOn w:val="Domylnaczcionkaakapitu"/>
    <w:link w:val="Nagwek9"/>
    <w:uiPriority w:val="9"/>
    <w:semiHidden/>
    <w:rsid w:val="00D77693"/>
    <w:rPr>
      <w:rFonts w:asciiTheme="majorHAnsi" w:eastAsiaTheme="majorEastAsia" w:hAnsiTheme="majorHAnsi" w:cstheme="majorBidi"/>
      <w:i/>
      <w:iCs/>
      <w:snapToGrid w:val="0"/>
      <w:color w:val="404040" w:themeColor="text1" w:themeTint="BF"/>
    </w:rPr>
  </w:style>
  <w:style w:type="paragraph" w:styleId="Spistreci2">
    <w:name w:val="toc 2"/>
    <w:basedOn w:val="Normalny"/>
    <w:next w:val="Normalny"/>
    <w:autoRedefine/>
    <w:uiPriority w:val="39"/>
    <w:unhideWhenUsed/>
    <w:rsid w:val="00D77693"/>
    <w:pPr>
      <w:spacing w:after="100"/>
      <w:ind w:left="200"/>
    </w:pPr>
  </w:style>
  <w:style w:type="character" w:customStyle="1" w:styleId="TekstpodstawowyZnak">
    <w:name w:val="Tekst podstawowy Znak"/>
    <w:basedOn w:val="Domylnaczcionkaakapitu"/>
    <w:link w:val="Tekstpodstawowy"/>
    <w:semiHidden/>
    <w:rsid w:val="007122C3"/>
    <w:rPr>
      <w:snapToGrid w:val="0"/>
      <w:sz w:val="24"/>
    </w:rPr>
  </w:style>
  <w:style w:type="paragraph" w:styleId="Spistreci3">
    <w:name w:val="toc 3"/>
    <w:basedOn w:val="Normalny"/>
    <w:next w:val="Normalny"/>
    <w:autoRedefine/>
    <w:uiPriority w:val="39"/>
    <w:unhideWhenUsed/>
    <w:rsid w:val="00422F6F"/>
    <w:pPr>
      <w:spacing w:after="100"/>
      <w:ind w:left="400"/>
    </w:pPr>
  </w:style>
  <w:style w:type="paragraph" w:customStyle="1" w:styleId="Style1">
    <w:name w:val="Style1"/>
    <w:basedOn w:val="Normalny"/>
    <w:uiPriority w:val="99"/>
    <w:rsid w:val="00FF2081"/>
    <w:pPr>
      <w:autoSpaceDE w:val="0"/>
      <w:autoSpaceDN w:val="0"/>
      <w:adjustRightInd w:val="0"/>
    </w:pPr>
    <w:rPr>
      <w:rFonts w:ascii="Calibri" w:eastAsiaTheme="minorEastAsia" w:hAnsi="Calibri" w:cs="Calibri"/>
      <w:snapToGrid/>
      <w:sz w:val="24"/>
      <w:szCs w:val="24"/>
    </w:rPr>
  </w:style>
  <w:style w:type="paragraph" w:customStyle="1" w:styleId="Style2">
    <w:name w:val="Style2"/>
    <w:basedOn w:val="Normalny"/>
    <w:uiPriority w:val="99"/>
    <w:rsid w:val="00FF2081"/>
    <w:pPr>
      <w:autoSpaceDE w:val="0"/>
      <w:autoSpaceDN w:val="0"/>
      <w:adjustRightInd w:val="0"/>
    </w:pPr>
    <w:rPr>
      <w:rFonts w:ascii="Calibri" w:eastAsiaTheme="minorEastAsia" w:hAnsi="Calibri" w:cs="Calibri"/>
      <w:snapToGrid/>
      <w:sz w:val="24"/>
      <w:szCs w:val="24"/>
    </w:rPr>
  </w:style>
  <w:style w:type="character" w:customStyle="1" w:styleId="FontStyle11">
    <w:name w:val="Font Style11"/>
    <w:basedOn w:val="Domylnaczcionkaakapitu"/>
    <w:uiPriority w:val="99"/>
    <w:rsid w:val="00FF2081"/>
    <w:rPr>
      <w:rFonts w:ascii="Calibri" w:hAnsi="Calibri" w:cs="Calibri"/>
      <w:color w:val="000000"/>
      <w:sz w:val="38"/>
      <w:szCs w:val="38"/>
    </w:rPr>
  </w:style>
  <w:style w:type="character" w:customStyle="1" w:styleId="FontStyle12">
    <w:name w:val="Font Style12"/>
    <w:basedOn w:val="Domylnaczcionkaakapitu"/>
    <w:uiPriority w:val="99"/>
    <w:rsid w:val="00FF2081"/>
    <w:rPr>
      <w:rFonts w:ascii="Calibri" w:hAnsi="Calibri" w:cs="Calibri"/>
      <w:color w:val="000000"/>
      <w:sz w:val="30"/>
      <w:szCs w:val="30"/>
    </w:rPr>
  </w:style>
  <w:style w:type="paragraph" w:customStyle="1" w:styleId="Default">
    <w:name w:val="Default"/>
    <w:rsid w:val="00AE006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FD5EBB"/>
    <w:pPr>
      <w:widowControl/>
    </w:pPr>
    <w:rPr>
      <w:rFonts w:asciiTheme="minorHAnsi" w:eastAsiaTheme="minorHAnsi" w:hAnsiTheme="minorHAnsi" w:cstheme="minorBidi"/>
      <w:snapToGrid/>
      <w:lang w:eastAsia="en-US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FD5EBB"/>
    <w:rPr>
      <w:rFonts w:asciiTheme="minorHAnsi" w:eastAsiaTheme="minorHAnsi" w:hAnsiTheme="minorHAnsi" w:cstheme="minorBidi"/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FD5EBB"/>
    <w:rPr>
      <w:vertAlign w:val="superscript"/>
    </w:rPr>
  </w:style>
  <w:style w:type="character" w:customStyle="1" w:styleId="FontStyle192">
    <w:name w:val="Font Style192"/>
    <w:basedOn w:val="Domylnaczcionkaakapitu"/>
    <w:uiPriority w:val="99"/>
    <w:rsid w:val="00464254"/>
    <w:rPr>
      <w:rFonts w:ascii="Times New Roman" w:hAnsi="Times New Roman" w:cs="Times New Roman"/>
      <w:color w:val="000000"/>
      <w:sz w:val="22"/>
      <w:szCs w:val="22"/>
    </w:rPr>
  </w:style>
  <w:style w:type="character" w:customStyle="1" w:styleId="StopkaZnak">
    <w:name w:val="Stopka Znak"/>
    <w:basedOn w:val="Domylnaczcionkaakapitu"/>
    <w:link w:val="Stopka"/>
    <w:uiPriority w:val="99"/>
    <w:rsid w:val="00DC5F32"/>
    <w:rPr>
      <w:snapToGrid w:val="0"/>
    </w:rPr>
  </w:style>
  <w:style w:type="character" w:customStyle="1" w:styleId="A2">
    <w:name w:val="A2"/>
    <w:uiPriority w:val="99"/>
    <w:rsid w:val="00003885"/>
    <w:rPr>
      <w:color w:val="000000"/>
      <w:sz w:val="16"/>
      <w:szCs w:val="16"/>
    </w:rPr>
  </w:style>
  <w:style w:type="character" w:customStyle="1" w:styleId="jlqj4b">
    <w:name w:val="jlqj4b"/>
    <w:basedOn w:val="Domylnaczcionkaakapitu"/>
    <w:rsid w:val="00056E31"/>
  </w:style>
  <w:style w:type="character" w:customStyle="1" w:styleId="viiyi">
    <w:name w:val="viiyi"/>
    <w:basedOn w:val="Domylnaczcionkaakapitu"/>
    <w:rsid w:val="00056E31"/>
  </w:style>
  <w:style w:type="character" w:customStyle="1" w:styleId="tlid-translation">
    <w:name w:val="tlid-translation"/>
    <w:basedOn w:val="Domylnaczcionkaakapitu"/>
    <w:rsid w:val="00560C96"/>
  </w:style>
  <w:style w:type="paragraph" w:customStyle="1" w:styleId="MDPI31text">
    <w:name w:val="MDPI_3.1_text"/>
    <w:qFormat/>
    <w:rsid w:val="00560C96"/>
    <w:pPr>
      <w:adjustRightInd w:val="0"/>
      <w:snapToGrid w:val="0"/>
      <w:spacing w:line="260" w:lineRule="atLeast"/>
      <w:ind w:firstLine="425"/>
      <w:jc w:val="both"/>
    </w:pPr>
    <w:rPr>
      <w:rFonts w:ascii="Palatino Linotype" w:hAnsi="Palatino Linotype"/>
      <w:snapToGrid w:val="0"/>
      <w:color w:val="000000"/>
      <w:szCs w:val="22"/>
      <w:lang w:val="en-US" w:eastAsia="de-DE" w:bidi="en-US"/>
    </w:rPr>
  </w:style>
  <w:style w:type="paragraph" w:customStyle="1" w:styleId="MDPI71References">
    <w:name w:val="MDPI_7.1_References"/>
    <w:basedOn w:val="Normalny"/>
    <w:qFormat/>
    <w:rsid w:val="00372D40"/>
    <w:pPr>
      <w:widowControl/>
      <w:numPr>
        <w:numId w:val="13"/>
      </w:numPr>
      <w:adjustRightInd w:val="0"/>
      <w:snapToGrid w:val="0"/>
      <w:spacing w:line="260" w:lineRule="atLeast"/>
      <w:jc w:val="both"/>
    </w:pPr>
    <w:rPr>
      <w:rFonts w:ascii="Palatino Linotype" w:hAnsi="Palatino Linotype"/>
      <w:color w:val="000000"/>
      <w:lang w:val="en-US" w:eastAsia="de-DE" w:bidi="en-US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E71403"/>
    <w:rPr>
      <w:color w:val="605E5C"/>
      <w:shd w:val="clear" w:color="auto" w:fill="E1DFDD"/>
    </w:rPr>
  </w:style>
  <w:style w:type="paragraph" w:customStyle="1" w:styleId="ICAAR2020references">
    <w:name w:val="ICAAR2020_references"/>
    <w:basedOn w:val="Normalny"/>
    <w:qFormat/>
    <w:rsid w:val="00202AFC"/>
    <w:pPr>
      <w:widowControl/>
      <w:spacing w:before="60" w:after="60"/>
      <w:jc w:val="both"/>
    </w:pPr>
    <w:rPr>
      <w:rFonts w:ascii="Arial" w:hAnsi="Arial"/>
      <w:snapToGrid/>
      <w:lang w:val="pt-PT" w:eastAsia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47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5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06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5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7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68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82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15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3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9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45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0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93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0.png"/><Relationship Id="rId20" Type="http://schemas.openxmlformats.org/officeDocument/2006/relationships/image" Target="media/image12.tiff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ata\X_badania\X_badania%202013\Chryso%202013\Chryso_kwiecien%202013_1.dot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81DD8D-95BB-4AE5-B3DD-B5DC2BD23F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Chryso_kwiecien 2013_1</Template>
  <TotalTime>2</TotalTime>
  <Pages>6</Pages>
  <Words>381</Words>
  <Characters>2288</Characters>
  <Application>Microsoft Office Word</Application>
  <DocSecurity>0</DocSecurity>
  <Lines>19</Lines>
  <Paragraphs>5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IPPT PAN</Company>
  <LinksUpToDate>false</LinksUpToDate>
  <CharactersWithSpaces>2664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</dc:creator>
  <cp:lastModifiedBy>M.A.Glinicki</cp:lastModifiedBy>
  <cp:revision>3</cp:revision>
  <cp:lastPrinted>2022-05-19T11:24:00Z</cp:lastPrinted>
  <dcterms:created xsi:type="dcterms:W3CDTF">2022-05-29T18:06:00Z</dcterms:created>
  <dcterms:modified xsi:type="dcterms:W3CDTF">2022-06-01T19:13:00Z</dcterms:modified>
</cp:coreProperties>
</file>